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CF87F3" w14:textId="192A2AA6" w:rsidR="00F87859" w:rsidRDefault="001575A1" w:rsidP="00F87859">
      <w:pPr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73952" behindDoc="0" locked="0" layoutInCell="1" allowOverlap="1" wp14:anchorId="48910F89" wp14:editId="4B29C96A">
            <wp:simplePos x="0" y="0"/>
            <wp:positionH relativeFrom="margin">
              <wp:posOffset>-220588</wp:posOffset>
            </wp:positionH>
            <wp:positionV relativeFrom="paragraph">
              <wp:posOffset>-287383</wp:posOffset>
            </wp:positionV>
            <wp:extent cx="3390492" cy="1227909"/>
            <wp:effectExtent l="0" t="0" r="0" b="0"/>
            <wp:wrapNone/>
            <wp:docPr id="1263531787" name="Picture 2" descr="Te Tari Taiwhenua Department of Internal Aff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531787" name="Picture 2" descr="Te Tari Taiwhenua Department of Internal Affai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492" cy="122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7216" behindDoc="0" locked="0" layoutInCell="1" allowOverlap="1" wp14:anchorId="288C8C4B" wp14:editId="412E8DD2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5A1">
        <w:t xml:space="preserve"> </w:t>
      </w:r>
    </w:p>
    <w:p w14:paraId="2B9F716F" w14:textId="2484A8FC" w:rsidR="00F87859" w:rsidRDefault="00F87859" w:rsidP="00F87859">
      <w:pPr>
        <w:rPr>
          <w:rFonts w:cs="Arial"/>
          <w:szCs w:val="32"/>
        </w:rPr>
      </w:pPr>
    </w:p>
    <w:p w14:paraId="1ECF8857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bookmarkStart w:id="0" w:name="_GoBack"/>
      <w:bookmarkEnd w:id="0"/>
      <w:r>
        <w:rPr>
          <w:rFonts w:cs="Arial"/>
          <w:szCs w:val="32"/>
        </w:rPr>
        <w:t xml:space="preserve"> </w:t>
      </w:r>
    </w:p>
    <w:p w14:paraId="1AAE435B" w14:textId="77777777" w:rsidR="00F87859" w:rsidRDefault="00F87859" w:rsidP="00F87859">
      <w:pPr>
        <w:rPr>
          <w:rFonts w:cs="Arial"/>
          <w:szCs w:val="32"/>
        </w:rPr>
      </w:pPr>
    </w:p>
    <w:p w14:paraId="2A5AB40E" w14:textId="77777777" w:rsidR="00F87859" w:rsidRDefault="00F87859" w:rsidP="00F87859">
      <w:pPr>
        <w:rPr>
          <w:rFonts w:cs="Arial"/>
          <w:szCs w:val="32"/>
        </w:rPr>
      </w:pPr>
    </w:p>
    <w:p w14:paraId="2949EEEE" w14:textId="4EC515FD" w:rsidR="00887F23" w:rsidRDefault="001575A1" w:rsidP="00F87859">
      <w:pPr>
        <w:pStyle w:val="Title"/>
      </w:pPr>
      <w:r>
        <w:t xml:space="preserve">Safer Online Services </w:t>
      </w:r>
      <w:r>
        <w:br/>
        <w:t>and Media Platforms</w:t>
      </w:r>
    </w:p>
    <w:p w14:paraId="145FE8EB" w14:textId="0799BC96" w:rsidR="00887F23" w:rsidRDefault="001575A1" w:rsidP="00F87859">
      <w:pPr>
        <w:pStyle w:val="Title"/>
      </w:pPr>
      <w:r w:rsidRPr="001575A1">
        <w:rPr>
          <w:noProof/>
          <w:lang w:eastAsia="en-NZ"/>
        </w:rPr>
        <w:drawing>
          <wp:anchor distT="0" distB="0" distL="114300" distR="114300" simplePos="0" relativeHeight="251771904" behindDoc="0" locked="0" layoutInCell="1" allowOverlap="1" wp14:anchorId="50259191" wp14:editId="55F1C6E3">
            <wp:simplePos x="0" y="0"/>
            <wp:positionH relativeFrom="margin">
              <wp:posOffset>152880</wp:posOffset>
            </wp:positionH>
            <wp:positionV relativeFrom="paragraph">
              <wp:posOffset>220921</wp:posOffset>
            </wp:positionV>
            <wp:extent cx="5457825" cy="4272656"/>
            <wp:effectExtent l="0" t="0" r="0" b="0"/>
            <wp:wrapNone/>
            <wp:docPr id="1231523577" name="Picture 1" descr="An outline in glowing green on black of a person using a phone, surrounded with symbols of different kinds of content like pictures, books,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523577" name="Picture 1" descr="An outline in glowing green on black of a person using a phone, surrounded with symbols of different kinds of content like pictures, books, game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272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74BA6" w14:textId="77777777" w:rsidR="00887F23" w:rsidRDefault="00887F23" w:rsidP="00F87859">
      <w:pPr>
        <w:pStyle w:val="Title"/>
      </w:pPr>
    </w:p>
    <w:p w14:paraId="019DF5B3" w14:textId="77777777" w:rsidR="00887F23" w:rsidRDefault="00887F23" w:rsidP="00F87859">
      <w:pPr>
        <w:pStyle w:val="Title"/>
      </w:pPr>
    </w:p>
    <w:p w14:paraId="23E79810" w14:textId="77777777" w:rsidR="00887F23" w:rsidRDefault="00887F23" w:rsidP="00F87859">
      <w:pPr>
        <w:pStyle w:val="Title"/>
      </w:pPr>
    </w:p>
    <w:p w14:paraId="0AAE0135" w14:textId="77777777" w:rsidR="001575A1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</w:p>
    <w:p w14:paraId="1D41D33E" w14:textId="77777777" w:rsidR="001575A1" w:rsidRDefault="001575A1" w:rsidP="00BF5DDC">
      <w:pPr>
        <w:pStyle w:val="Datepublished"/>
      </w:pPr>
    </w:p>
    <w:p w14:paraId="06C174F6" w14:textId="01A9ED7E" w:rsidR="00F87859" w:rsidRPr="00570380" w:rsidRDefault="00887F23" w:rsidP="00BF5DDC">
      <w:pPr>
        <w:pStyle w:val="Datepublished"/>
      </w:pPr>
      <w:r w:rsidRPr="00570380">
        <w:t xml:space="preserve">Published: </w:t>
      </w:r>
      <w:r w:rsidR="001575A1">
        <w:t>June 2023</w:t>
      </w:r>
    </w:p>
    <w:p w14:paraId="2DC53E6F" w14:textId="28B2129D" w:rsidR="00C20E7F" w:rsidRDefault="00F87859" w:rsidP="00570380">
      <w:pPr>
        <w:pStyle w:val="Heading1"/>
      </w:pPr>
      <w:r w:rsidRPr="00153863">
        <w:br w:type="page"/>
      </w:r>
      <w:r w:rsidR="00C20E7F">
        <w:lastRenderedPageBreak/>
        <w:t>About this document</w:t>
      </w:r>
    </w:p>
    <w:p w14:paraId="23DAEDB1" w14:textId="4BB8CAAD" w:rsidR="00C20E7F" w:rsidRDefault="00C20E7F" w:rsidP="00C20E7F"/>
    <w:p w14:paraId="1E876C96" w14:textId="0B4427A4" w:rsidR="00C20E7F" w:rsidRDefault="008C1D30" w:rsidP="00C20E7F">
      <w:r w:rsidRPr="001575A1">
        <w:rPr>
          <w:noProof/>
          <w:lang w:val="en-NZ" w:eastAsia="en-NZ"/>
        </w:rPr>
        <w:drawing>
          <wp:anchor distT="0" distB="0" distL="114300" distR="114300" simplePos="0" relativeHeight="251777024" behindDoc="0" locked="0" layoutInCell="1" allowOverlap="1" wp14:anchorId="022189BA" wp14:editId="4D08C224">
            <wp:simplePos x="0" y="0"/>
            <wp:positionH relativeFrom="margin">
              <wp:posOffset>0</wp:posOffset>
            </wp:positionH>
            <wp:positionV relativeFrom="paragraph">
              <wp:posOffset>40640</wp:posOffset>
            </wp:positionV>
            <wp:extent cx="1382233" cy="1382233"/>
            <wp:effectExtent l="0" t="0" r="8890" b="0"/>
            <wp:wrapNone/>
            <wp:docPr id="209537660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376606" name="Picture 1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233" cy="1382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828AC" w14:textId="35493FFF" w:rsidR="001575A1" w:rsidRDefault="001575A1" w:rsidP="00C20E7F">
      <w:r>
        <w:t xml:space="preserve">This document is about new ways for dealing with </w:t>
      </w:r>
      <w:r>
        <w:rPr>
          <w:b/>
          <w:bCs/>
        </w:rPr>
        <w:t>content</w:t>
      </w:r>
      <w:r>
        <w:t xml:space="preserve"> that might harm people.</w:t>
      </w:r>
    </w:p>
    <w:p w14:paraId="252F0E7D" w14:textId="728A0F35" w:rsidR="001575A1" w:rsidRDefault="001575A1" w:rsidP="00C20E7F"/>
    <w:p w14:paraId="05B67648" w14:textId="35766A4D" w:rsidR="001575A1" w:rsidRDefault="00235DE7" w:rsidP="00C20E7F">
      <w:r w:rsidRPr="001575A1">
        <w:rPr>
          <w:noProof/>
          <w:lang w:val="en-NZ" w:eastAsia="en-NZ"/>
        </w:rPr>
        <w:drawing>
          <wp:anchor distT="0" distB="0" distL="114300" distR="114300" simplePos="0" relativeHeight="251778048" behindDoc="0" locked="0" layoutInCell="1" allowOverlap="1" wp14:anchorId="671F0B72" wp14:editId="5157CD53">
            <wp:simplePos x="0" y="0"/>
            <wp:positionH relativeFrom="margin">
              <wp:posOffset>-12700</wp:posOffset>
            </wp:positionH>
            <wp:positionV relativeFrom="paragraph">
              <wp:posOffset>208552</wp:posOffset>
            </wp:positionV>
            <wp:extent cx="1371600" cy="1371600"/>
            <wp:effectExtent l="0" t="0" r="0" b="0"/>
            <wp:wrapNone/>
            <wp:docPr id="144126503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65035" name="Picture 1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5A1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779E2744" wp14:editId="0C49456A">
                <wp:simplePos x="0" y="0"/>
                <wp:positionH relativeFrom="margin">
                  <wp:posOffset>2238376</wp:posOffset>
                </wp:positionH>
                <wp:positionV relativeFrom="paragraph">
                  <wp:posOffset>316865</wp:posOffset>
                </wp:positionV>
                <wp:extent cx="3489960" cy="4742121"/>
                <wp:effectExtent l="0" t="0" r="0" b="1905"/>
                <wp:wrapNone/>
                <wp:docPr id="146450601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960" cy="4742121"/>
                        </a:xfrm>
                        <a:prstGeom prst="rect">
                          <a:avLst/>
                        </a:prstGeom>
                        <a:solidFill>
                          <a:srgbClr val="BDE1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F04BE2" id="Rectangle 1" o:spid="_x0000_s1026" style="position:absolute;margin-left:176.25pt;margin-top:24.95pt;width:274.8pt;height:373.4pt;z-index:-25154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" fillcolor="#bde1b9" stroked="f" strokeweight="1pt">
                <w10:wrap anchorx="margin"/>
              </v:rect>
            </w:pict>
          </mc:Fallback>
        </mc:AlternateContent>
      </w:r>
    </w:p>
    <w:p w14:paraId="1B557CA4" w14:textId="161C9EA9" w:rsidR="001575A1" w:rsidRDefault="001575A1" w:rsidP="00C20E7F">
      <w:r w:rsidRPr="0006659A">
        <w:rPr>
          <w:b/>
          <w:bCs/>
        </w:rPr>
        <w:t>Content</w:t>
      </w:r>
      <w:r>
        <w:t xml:space="preserve"> means things people share like:</w:t>
      </w:r>
    </w:p>
    <w:p w14:paraId="3AAC3011" w14:textId="76845722" w:rsidR="001575A1" w:rsidRDefault="001575A1" w:rsidP="001575A1">
      <w:pPr>
        <w:pStyle w:val="Listtoplevel"/>
      </w:pPr>
      <w:r w:rsidRPr="001575A1">
        <w:rPr>
          <w:lang w:val="en-NZ" w:eastAsia="en-NZ"/>
        </w:rPr>
        <w:drawing>
          <wp:anchor distT="0" distB="0" distL="114300" distR="114300" simplePos="0" relativeHeight="251779072" behindDoc="0" locked="0" layoutInCell="1" allowOverlap="1" wp14:anchorId="0F474A27" wp14:editId="4F7F6D46">
            <wp:simplePos x="0" y="0"/>
            <wp:positionH relativeFrom="margin">
              <wp:posOffset>-1</wp:posOffset>
            </wp:positionH>
            <wp:positionV relativeFrom="paragraph">
              <wp:posOffset>777330</wp:posOffset>
            </wp:positionV>
            <wp:extent cx="1332411" cy="1332411"/>
            <wp:effectExtent l="0" t="0" r="1270" b="0"/>
            <wp:wrapNone/>
            <wp:docPr id="88855397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553973" name="Picture 1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009" cy="1334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posts on social media like Facebook</w:t>
      </w:r>
    </w:p>
    <w:p w14:paraId="6265AB2E" w14:textId="4E3DE40B" w:rsidR="001575A1" w:rsidRDefault="001575A1" w:rsidP="001575A1">
      <w:pPr>
        <w:pStyle w:val="Listtoplevel"/>
      </w:pPr>
      <w:r>
        <w:t xml:space="preserve">videos </w:t>
      </w:r>
      <w:r w:rsidR="001375AB">
        <w:t>at</w:t>
      </w:r>
      <w:r>
        <w:t xml:space="preserve"> places like </w:t>
      </w:r>
      <w:r w:rsidR="00496ED7">
        <w:t>YouTube</w:t>
      </w:r>
    </w:p>
    <w:p w14:paraId="3A3F2E5E" w14:textId="4FAF0CAF" w:rsidR="001575A1" w:rsidRDefault="001575A1" w:rsidP="001575A1">
      <w:pPr>
        <w:pStyle w:val="Listtoplevel"/>
      </w:pPr>
      <w:r>
        <w:t>stories in books</w:t>
      </w:r>
    </w:p>
    <w:p w14:paraId="39EC565B" w14:textId="6987A575" w:rsidR="001575A1" w:rsidRDefault="00F40388" w:rsidP="00F40388">
      <w:pPr>
        <w:pStyle w:val="ListParagraph"/>
      </w:pPr>
      <w:r w:rsidRPr="00F40388">
        <w:rPr>
          <w:noProof/>
          <w:lang w:val="en-NZ" w:eastAsia="en-NZ"/>
        </w:rPr>
        <w:drawing>
          <wp:anchor distT="0" distB="0" distL="114300" distR="114300" simplePos="0" relativeHeight="251960320" behindDoc="0" locked="0" layoutInCell="1" allowOverlap="1" wp14:anchorId="3AD06151" wp14:editId="2BD90E2F">
            <wp:simplePos x="0" y="0"/>
            <wp:positionH relativeFrom="column">
              <wp:posOffset>-272</wp:posOffset>
            </wp:positionH>
            <wp:positionV relativeFrom="paragraph">
              <wp:posOffset>156663</wp:posOffset>
            </wp:positionV>
            <wp:extent cx="1489075" cy="1489075"/>
            <wp:effectExtent l="0" t="0" r="0" b="0"/>
            <wp:wrapThrough wrapText="bothSides">
              <wp:wrapPolygon edited="0">
                <wp:start x="0" y="0"/>
                <wp:lineTo x="0" y="9948"/>
                <wp:lineTo x="3316" y="13540"/>
                <wp:lineTo x="11606" y="17962"/>
                <wp:lineTo x="11606" y="21278"/>
                <wp:lineTo x="17962" y="21278"/>
                <wp:lineTo x="17409" y="13540"/>
                <wp:lineTo x="18514" y="9119"/>
                <wp:lineTo x="21278" y="6356"/>
                <wp:lineTo x="21278" y="4421"/>
                <wp:lineTo x="16027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ED7">
        <w:t xml:space="preserve">TV </w:t>
      </w:r>
      <w:r w:rsidR="001575A1">
        <w:t>or radio programmes</w:t>
      </w:r>
    </w:p>
    <w:p w14:paraId="31BE7571" w14:textId="1AAC826A" w:rsidR="001575A1" w:rsidRDefault="001575A1" w:rsidP="001575A1">
      <w:pPr>
        <w:pStyle w:val="Listtoplevel"/>
      </w:pPr>
      <w:r>
        <w:t>music on the radio or on apps like Spotify.</w:t>
      </w:r>
    </w:p>
    <w:p w14:paraId="31822E8D" w14:textId="77777777" w:rsidR="00581D30" w:rsidRDefault="00581D30">
      <w:pPr>
        <w:spacing w:line="240" w:lineRule="auto"/>
        <w:ind w:left="0"/>
      </w:pPr>
      <w:r>
        <w:br w:type="page"/>
      </w:r>
    </w:p>
    <w:p w14:paraId="104EF2D3" w14:textId="4145E580" w:rsidR="001575A1" w:rsidRDefault="00F041D8" w:rsidP="00C20E7F">
      <w:r w:rsidRPr="00F041D8">
        <w:rPr>
          <w:noProof/>
          <w:lang w:val="en-NZ" w:eastAsia="en-NZ"/>
        </w:rPr>
        <w:lastRenderedPageBreak/>
        <w:drawing>
          <wp:anchor distT="0" distB="0" distL="114300" distR="114300" simplePos="0" relativeHeight="251784192" behindDoc="0" locked="0" layoutInCell="1" allowOverlap="1" wp14:anchorId="446952ED" wp14:editId="11E879CF">
            <wp:simplePos x="0" y="0"/>
            <wp:positionH relativeFrom="margin">
              <wp:posOffset>-66675</wp:posOffset>
            </wp:positionH>
            <wp:positionV relativeFrom="paragraph">
              <wp:posOffset>13</wp:posOffset>
            </wp:positionV>
            <wp:extent cx="1696996" cy="1892595"/>
            <wp:effectExtent l="0" t="0" r="0" b="0"/>
            <wp:wrapNone/>
            <wp:docPr id="1736409075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09075" name="Picture 4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996" cy="18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75A1">
        <w:t xml:space="preserve">The </w:t>
      </w:r>
      <w:r w:rsidR="001575A1" w:rsidRPr="0006659A">
        <w:rPr>
          <w:b/>
          <w:bCs/>
        </w:rPr>
        <w:t>Department of Internal Affairs</w:t>
      </w:r>
      <w:r w:rsidR="001575A1">
        <w:t xml:space="preserve"> has been doing some work on how to deal with harmful content.</w:t>
      </w:r>
    </w:p>
    <w:p w14:paraId="7EDF99F9" w14:textId="4CBA4B04" w:rsidR="001575A1" w:rsidRDefault="001575A1" w:rsidP="00C20E7F"/>
    <w:p w14:paraId="4DEB0978" w14:textId="551834F6" w:rsidR="001575A1" w:rsidRDefault="001575A1" w:rsidP="00C20E7F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29F5DB90" wp14:editId="0571B12B">
                <wp:simplePos x="0" y="0"/>
                <wp:positionH relativeFrom="margin">
                  <wp:posOffset>2258060</wp:posOffset>
                </wp:positionH>
                <wp:positionV relativeFrom="paragraph">
                  <wp:posOffset>299085</wp:posOffset>
                </wp:positionV>
                <wp:extent cx="3423684" cy="1754372"/>
                <wp:effectExtent l="0" t="0" r="5715" b="0"/>
                <wp:wrapNone/>
                <wp:docPr id="15263249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684" cy="1754372"/>
                        </a:xfrm>
                        <a:prstGeom prst="rect">
                          <a:avLst/>
                        </a:prstGeom>
                        <a:solidFill>
                          <a:srgbClr val="BDE1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E8E058" id="Rectangle 1" o:spid="_x0000_s1026" style="position:absolute;margin-left:177.8pt;margin-top:23.55pt;width:269.6pt;height:138.15pt;z-index:-251533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" fillcolor="#bde1b9" stroked="f" strokeweight="1pt">
                <w10:wrap anchorx="margin"/>
              </v:rect>
            </w:pict>
          </mc:Fallback>
        </mc:AlternateContent>
      </w:r>
    </w:p>
    <w:p w14:paraId="710FDDA9" w14:textId="466A8A4B" w:rsidR="001575A1" w:rsidRDefault="001575A1" w:rsidP="00C20E7F">
      <w:r>
        <w:t xml:space="preserve">The </w:t>
      </w:r>
      <w:r w:rsidRPr="001575A1">
        <w:rPr>
          <w:b/>
          <w:bCs/>
        </w:rPr>
        <w:t>Department of Internal Affairs</w:t>
      </w:r>
      <w:r>
        <w:t xml:space="preserve"> is part of the </w:t>
      </w:r>
      <w:r w:rsidR="00496ED7">
        <w:t>Government</w:t>
      </w:r>
      <w:r>
        <w:t>.</w:t>
      </w:r>
    </w:p>
    <w:p w14:paraId="1192941C" w14:textId="2EE8EC05" w:rsidR="001575A1" w:rsidRDefault="008C1D30" w:rsidP="00C20E7F">
      <w:r>
        <w:rPr>
          <w:noProof/>
          <w:lang w:val="en-NZ" w:eastAsia="en-NZ"/>
        </w:rPr>
        <w:drawing>
          <wp:anchor distT="0" distB="0" distL="114300" distR="114300" simplePos="0" relativeHeight="251822080" behindDoc="0" locked="0" layoutInCell="1" allowOverlap="1" wp14:anchorId="543B3A33" wp14:editId="700F0DB0">
            <wp:simplePos x="0" y="0"/>
            <wp:positionH relativeFrom="margin">
              <wp:posOffset>-203835</wp:posOffset>
            </wp:positionH>
            <wp:positionV relativeFrom="paragraph">
              <wp:posOffset>194945</wp:posOffset>
            </wp:positionV>
            <wp:extent cx="2055099" cy="744279"/>
            <wp:effectExtent l="0" t="0" r="0" b="0"/>
            <wp:wrapNone/>
            <wp:docPr id="1257056376" name="Picture 125705637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056376" name="Picture 1257056376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099" cy="74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69040" w14:textId="3A3C1B1D" w:rsidR="001575A1" w:rsidRDefault="001575A1" w:rsidP="00C20E7F"/>
    <w:p w14:paraId="1E748663" w14:textId="3A133D69" w:rsidR="001575A1" w:rsidRDefault="001575A1" w:rsidP="00C20E7F">
      <w:r>
        <w:t xml:space="preserve">It is also called </w:t>
      </w:r>
      <w:r w:rsidRPr="0006659A">
        <w:rPr>
          <w:b/>
          <w:bCs/>
        </w:rPr>
        <w:t>DIA</w:t>
      </w:r>
      <w:r>
        <w:t xml:space="preserve"> for short.</w:t>
      </w:r>
    </w:p>
    <w:p w14:paraId="42DD17E7" w14:textId="111044FC" w:rsidR="001575A1" w:rsidRDefault="001575A1" w:rsidP="00C20E7F"/>
    <w:p w14:paraId="6A818430" w14:textId="77777777" w:rsidR="001575A1" w:rsidRDefault="001575A1" w:rsidP="00C20E7F"/>
    <w:p w14:paraId="29450901" w14:textId="1FF9C2F2" w:rsidR="001575A1" w:rsidRDefault="008C1D30" w:rsidP="00C20E7F">
      <w:r w:rsidRPr="005B03B0">
        <w:rPr>
          <w:noProof/>
          <w:lang w:val="en-NZ" w:eastAsia="en-NZ"/>
        </w:rPr>
        <w:drawing>
          <wp:anchor distT="0" distB="0" distL="114300" distR="114300" simplePos="0" relativeHeight="251785216" behindDoc="0" locked="0" layoutInCell="1" allowOverlap="1" wp14:anchorId="7E9DF956" wp14:editId="33C2A271">
            <wp:simplePos x="0" y="0"/>
            <wp:positionH relativeFrom="margin">
              <wp:posOffset>-276225</wp:posOffset>
            </wp:positionH>
            <wp:positionV relativeFrom="paragraph">
              <wp:posOffset>526415</wp:posOffset>
            </wp:positionV>
            <wp:extent cx="2041313" cy="2890721"/>
            <wp:effectExtent l="19050" t="19050" r="16510" b="24130"/>
            <wp:wrapNone/>
            <wp:docPr id="197917790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77903" name="Picture 1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313" cy="28907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5A1">
        <w:t xml:space="preserve">When we say </w:t>
      </w:r>
      <w:r w:rsidR="001575A1" w:rsidRPr="001575A1">
        <w:rPr>
          <w:b/>
          <w:bCs/>
        </w:rPr>
        <w:t>we</w:t>
      </w:r>
      <w:r w:rsidR="001575A1">
        <w:t xml:space="preserve"> in this document we mean the DIA.</w:t>
      </w:r>
    </w:p>
    <w:p w14:paraId="32E97091" w14:textId="461B4A2F" w:rsidR="001575A1" w:rsidRDefault="001575A1" w:rsidP="00C20E7F"/>
    <w:p w14:paraId="308E7554" w14:textId="11A508F5" w:rsidR="001575A1" w:rsidRDefault="001575A1" w:rsidP="00C20E7F"/>
    <w:p w14:paraId="5F672437" w14:textId="120F93F3" w:rsidR="005B03B0" w:rsidRDefault="00C20E7F" w:rsidP="005B03B0">
      <w:r>
        <w:t xml:space="preserve">This </w:t>
      </w:r>
      <w:r w:rsidR="001375AB">
        <w:t xml:space="preserve">is an </w:t>
      </w:r>
      <w:r w:rsidR="001575A1">
        <w:t xml:space="preserve">Easy Read </w:t>
      </w:r>
      <w:r w:rsidR="001375AB" w:rsidRPr="001375AB">
        <w:rPr>
          <w:b/>
          <w:bCs/>
        </w:rPr>
        <w:t>summary</w:t>
      </w:r>
      <w:r w:rsidR="001575A1">
        <w:t xml:space="preserve"> of </w:t>
      </w:r>
      <w:r w:rsidR="00F041D8">
        <w:t>a document called:</w:t>
      </w:r>
    </w:p>
    <w:p w14:paraId="2F4912EC" w14:textId="77777777" w:rsidR="00F041D8" w:rsidRDefault="00F041D8" w:rsidP="00C20E7F"/>
    <w:p w14:paraId="24D31211" w14:textId="00484C32" w:rsidR="00F041D8" w:rsidRPr="005B03B0" w:rsidRDefault="008D0C77" w:rsidP="00C20E7F">
      <w:pPr>
        <w:rPr>
          <w:b/>
          <w:bCs/>
        </w:rPr>
      </w:pPr>
      <w:r>
        <w:rPr>
          <w:b/>
          <w:bCs/>
        </w:rPr>
        <w:t xml:space="preserve">Discussion </w:t>
      </w:r>
      <w:r w:rsidR="00496ED7">
        <w:rPr>
          <w:b/>
          <w:bCs/>
        </w:rPr>
        <w:t>Document</w:t>
      </w:r>
      <w:r>
        <w:rPr>
          <w:b/>
          <w:bCs/>
        </w:rPr>
        <w:t xml:space="preserve">: </w:t>
      </w:r>
      <w:r w:rsidR="00F041D8" w:rsidRPr="005B03B0">
        <w:rPr>
          <w:b/>
          <w:bCs/>
        </w:rPr>
        <w:t>Safer Online Services and Media Platforms</w:t>
      </w:r>
    </w:p>
    <w:p w14:paraId="6778F6EE" w14:textId="77777777" w:rsidR="00F041D8" w:rsidRDefault="00F041D8" w:rsidP="00C20E7F"/>
    <w:p w14:paraId="46406620" w14:textId="77777777" w:rsidR="00F041D8" w:rsidRDefault="00F041D8" w:rsidP="00C20E7F"/>
    <w:p w14:paraId="77AB958B" w14:textId="77777777" w:rsidR="001375AB" w:rsidRDefault="001375AB">
      <w:pPr>
        <w:spacing w:line="240" w:lineRule="auto"/>
        <w:ind w:left="0"/>
      </w:pPr>
      <w:r>
        <w:br w:type="page"/>
      </w:r>
    </w:p>
    <w:p w14:paraId="21B1AA8C" w14:textId="27D465F5" w:rsidR="001375AB" w:rsidRDefault="00DB5F4B" w:rsidP="00C20E7F"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953152" behindDoc="1" locked="0" layoutInCell="1" allowOverlap="1" wp14:anchorId="54FF53AF" wp14:editId="68ED6DDA">
                <wp:simplePos x="0" y="0"/>
                <wp:positionH relativeFrom="margin">
                  <wp:posOffset>2286000</wp:posOffset>
                </wp:positionH>
                <wp:positionV relativeFrom="paragraph">
                  <wp:posOffset>-78377</wp:posOffset>
                </wp:positionV>
                <wp:extent cx="3423285" cy="2036989"/>
                <wp:effectExtent l="0" t="0" r="5715" b="1905"/>
                <wp:wrapNone/>
                <wp:docPr id="125326642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285" cy="2036989"/>
                        </a:xfrm>
                        <a:prstGeom prst="rect">
                          <a:avLst/>
                        </a:prstGeom>
                        <a:solidFill>
                          <a:srgbClr val="BDE1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C65BD" id="Rectangle 1" o:spid="_x0000_s1026" style="position:absolute;margin-left:180pt;margin-top:-6.15pt;width:269.55pt;height:160.4pt;z-index:-2513633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" fillcolor="#bde1b9" stroked="f" strokeweight="1pt">
                <w10:wrap anchorx="margin"/>
              </v:rect>
            </w:pict>
          </mc:Fallback>
        </mc:AlternateContent>
      </w:r>
      <w:r w:rsidR="001375AB" w:rsidRPr="001375AB">
        <w:rPr>
          <w:noProof/>
          <w:lang w:val="en-NZ" w:eastAsia="en-NZ"/>
        </w:rPr>
        <w:drawing>
          <wp:anchor distT="0" distB="0" distL="114300" distR="114300" simplePos="0" relativeHeight="251954176" behindDoc="0" locked="0" layoutInCell="1" allowOverlap="1" wp14:anchorId="4F96F27E" wp14:editId="1A582FB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892935" cy="1372409"/>
            <wp:effectExtent l="0" t="0" r="0" b="0"/>
            <wp:wrapNone/>
            <wp:docPr id="82472263" name="Picture 3" descr="A picture containing text, printing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72263" name="Picture 3" descr="A picture containing text, printing,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37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75AB">
        <w:t xml:space="preserve">A </w:t>
      </w:r>
      <w:r w:rsidR="001375AB" w:rsidRPr="001375AB">
        <w:rPr>
          <w:b/>
          <w:bCs/>
        </w:rPr>
        <w:t>summary</w:t>
      </w:r>
      <w:r w:rsidR="001375AB">
        <w:t>:</w:t>
      </w:r>
    </w:p>
    <w:p w14:paraId="41C97DA7" w14:textId="4F78B4D1" w:rsidR="001375AB" w:rsidRDefault="001375AB" w:rsidP="001375AB">
      <w:pPr>
        <w:pStyle w:val="Listtoplevel"/>
      </w:pPr>
      <w:r>
        <w:t>is shorter than the main document</w:t>
      </w:r>
    </w:p>
    <w:p w14:paraId="64D7AEE5" w14:textId="378B8123" w:rsidR="001375AB" w:rsidRDefault="001375AB" w:rsidP="001375AB">
      <w:pPr>
        <w:pStyle w:val="Listtoplevel"/>
      </w:pPr>
      <w:r>
        <w:t>includes the main information.</w:t>
      </w:r>
    </w:p>
    <w:p w14:paraId="7C3AB5AC" w14:textId="77777777" w:rsidR="001375AB" w:rsidRDefault="001375AB" w:rsidP="00C20E7F"/>
    <w:p w14:paraId="27B60CF6" w14:textId="77777777" w:rsidR="001375AB" w:rsidRDefault="001375AB" w:rsidP="00C20E7F"/>
    <w:p w14:paraId="5D73676F" w14:textId="77FBDD3F" w:rsidR="00F041D8" w:rsidRDefault="005B03B0" w:rsidP="00C20E7F">
      <w:r w:rsidRPr="005B03B0">
        <w:rPr>
          <w:noProof/>
          <w:lang w:val="en-NZ" w:eastAsia="en-NZ"/>
        </w:rPr>
        <w:drawing>
          <wp:anchor distT="0" distB="0" distL="114300" distR="114300" simplePos="0" relativeHeight="251786240" behindDoc="0" locked="0" layoutInCell="1" allowOverlap="1" wp14:anchorId="5697DDFD" wp14:editId="1B07977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47775" cy="1303207"/>
            <wp:effectExtent l="0" t="0" r="0" b="0"/>
            <wp:wrapNone/>
            <wp:docPr id="1124876675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876675" name="Picture 6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11" cy="130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C77">
        <w:t>You can find the discussion</w:t>
      </w:r>
      <w:r w:rsidR="00F041D8">
        <w:t xml:space="preserve"> document </w:t>
      </w:r>
      <w:r w:rsidR="0006659A">
        <w:t xml:space="preserve">on the DIA </w:t>
      </w:r>
      <w:r w:rsidR="0006659A" w:rsidRPr="008D0C77">
        <w:rPr>
          <w:b/>
        </w:rPr>
        <w:t>website</w:t>
      </w:r>
      <w:r w:rsidR="0006659A">
        <w:t xml:space="preserve"> </w:t>
      </w:r>
      <w:r w:rsidR="00F041D8">
        <w:t>at:</w:t>
      </w:r>
    </w:p>
    <w:p w14:paraId="2C2A05E3" w14:textId="77777777" w:rsidR="00F041D8" w:rsidRDefault="00F041D8" w:rsidP="00C20E7F"/>
    <w:p w14:paraId="4CFDAC96" w14:textId="6F5A051E" w:rsidR="00F041D8" w:rsidRPr="0006659A" w:rsidRDefault="00F041D8" w:rsidP="008D0C77">
      <w:pPr>
        <w:ind w:left="3261" w:right="-188"/>
        <w:rPr>
          <w:b/>
          <w:bCs/>
        </w:rPr>
      </w:pPr>
      <w:r w:rsidRPr="0006659A">
        <w:rPr>
          <w:b/>
          <w:bCs/>
        </w:rPr>
        <w:t>www.dia.govt.nz/safer-online-services-media-platforms-consultation</w:t>
      </w:r>
    </w:p>
    <w:p w14:paraId="7907618A" w14:textId="45A3B5F1" w:rsidR="00F041D8" w:rsidRDefault="001375AB" w:rsidP="00C20E7F">
      <w:r w:rsidRPr="005B03B0">
        <w:rPr>
          <w:noProof/>
          <w:lang w:val="en-NZ" w:eastAsia="en-NZ"/>
        </w:rPr>
        <w:drawing>
          <wp:anchor distT="0" distB="0" distL="114300" distR="114300" simplePos="0" relativeHeight="251787264" behindDoc="0" locked="0" layoutInCell="1" allowOverlap="1" wp14:anchorId="0869921F" wp14:editId="3487B2CF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658679" cy="1524346"/>
            <wp:effectExtent l="0" t="0" r="0" b="0"/>
            <wp:wrapNone/>
            <wp:docPr id="135439178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391789" name="Picture 7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79" cy="152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FAA41" w14:textId="1C640F17" w:rsidR="00C20E7F" w:rsidRDefault="00C20E7F" w:rsidP="00C20E7F"/>
    <w:p w14:paraId="235530B4" w14:textId="1463C10F" w:rsidR="00F041D8" w:rsidRDefault="001375AB" w:rsidP="00C20E7F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F09D2FC" wp14:editId="0F030A45">
                <wp:simplePos x="0" y="0"/>
                <wp:positionH relativeFrom="column">
                  <wp:posOffset>979805</wp:posOffset>
                </wp:positionH>
                <wp:positionV relativeFrom="paragraph">
                  <wp:posOffset>130810</wp:posOffset>
                </wp:positionV>
                <wp:extent cx="1031240" cy="1031240"/>
                <wp:effectExtent l="0" t="0" r="0" b="0"/>
                <wp:wrapNone/>
                <wp:docPr id="2095442983" name="Multiplication Sig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40" cy="1031240"/>
                        </a:xfrm>
                        <a:prstGeom prst="mathMultiply">
                          <a:avLst>
                            <a:gd name="adj1" fmla="val 12179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D2D5C9" id="Multiplication Sign 8" o:spid="_x0000_s1026" style="position:absolute;margin-left:77.15pt;margin-top:10.3pt;width:81.2pt;height:81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1240,103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" path="m203274,292083r88809,-88809l515620,426811,739157,203274r88809,88809l604429,515620,827966,739157r-88809,88809l515620,604429,292083,827966,203274,739157,426811,515620,203274,292083xe" fillcolor="red" strokecolor="red" strokeweight="1pt">
                <v:stroke joinstyle="miter"/>
                <v:path arrowok="t" o:connecttype="custom" o:connectlocs="203274,292083;292083,203274;515620,426811;739157,203274;827966,292083;604429,515620;827966,739157;739157,827966;515620,604429;292083,827966;203274,739157;426811,515620;203274,292083" o:connectangles="0,0,0,0,0,0,0,0,0,0,0,0,0"/>
              </v:shape>
            </w:pict>
          </mc:Fallback>
        </mc:AlternateContent>
      </w:r>
      <w:r w:rsidR="0006659A">
        <w:t xml:space="preserve">The </w:t>
      </w:r>
      <w:r w:rsidR="008D0C77">
        <w:t xml:space="preserve">full </w:t>
      </w:r>
      <w:r w:rsidR="0006659A">
        <w:t>discussion</w:t>
      </w:r>
      <w:r w:rsidR="00F041D8">
        <w:t xml:space="preserve"> document is not in Easy Read.</w:t>
      </w:r>
    </w:p>
    <w:p w14:paraId="47D38ECB" w14:textId="77777777" w:rsidR="00F041D8" w:rsidRDefault="00F041D8" w:rsidP="00C20E7F"/>
    <w:p w14:paraId="6CF2DC32" w14:textId="7EB014BA" w:rsidR="00F041D8" w:rsidRDefault="008D0C77" w:rsidP="00C20E7F">
      <w:r w:rsidRPr="001375AB">
        <w:rPr>
          <w:noProof/>
          <w:lang w:val="en-NZ" w:eastAsia="en-NZ"/>
        </w:rPr>
        <w:drawing>
          <wp:anchor distT="0" distB="0" distL="114300" distR="114300" simplePos="0" relativeHeight="251951104" behindDoc="0" locked="0" layoutInCell="1" allowOverlap="1" wp14:anchorId="7967C2F7" wp14:editId="310C9255">
            <wp:simplePos x="0" y="0"/>
            <wp:positionH relativeFrom="margin">
              <wp:posOffset>-133350</wp:posOffset>
            </wp:positionH>
            <wp:positionV relativeFrom="paragraph">
              <wp:posOffset>238760</wp:posOffset>
            </wp:positionV>
            <wp:extent cx="1619250" cy="1619250"/>
            <wp:effectExtent l="0" t="0" r="0" b="0"/>
            <wp:wrapNone/>
            <wp:docPr id="2052284644" name="Picture 2" descr="A person looking at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284644" name="Picture 2" descr="A person looking at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3446B9" w14:textId="7EBEF453" w:rsidR="001375AB" w:rsidRDefault="00F041D8" w:rsidP="00C20E7F">
      <w:r>
        <w:t xml:space="preserve">There is also a short video about this work </w:t>
      </w:r>
      <w:r w:rsidR="001375AB">
        <w:t>on the same website at:</w:t>
      </w:r>
    </w:p>
    <w:p w14:paraId="6D200677" w14:textId="77777777" w:rsidR="001375AB" w:rsidRDefault="001375AB" w:rsidP="00C20E7F"/>
    <w:p w14:paraId="00A4FFEA" w14:textId="77777777" w:rsidR="001375AB" w:rsidRPr="0006659A" w:rsidRDefault="001375AB" w:rsidP="008D0C77">
      <w:pPr>
        <w:ind w:left="3119"/>
        <w:rPr>
          <w:b/>
          <w:bCs/>
        </w:rPr>
      </w:pPr>
      <w:r w:rsidRPr="0006659A">
        <w:rPr>
          <w:b/>
          <w:bCs/>
        </w:rPr>
        <w:t>www.dia.govt.nz/safer-online-services-media-platforms-consultation</w:t>
      </w:r>
    </w:p>
    <w:p w14:paraId="767B33FB" w14:textId="54FA7113" w:rsidR="00F041D8" w:rsidRDefault="00F041D8" w:rsidP="00C20E7F"/>
    <w:p w14:paraId="46B0A37F" w14:textId="458D5B64" w:rsidR="00570380" w:rsidRPr="00570380" w:rsidRDefault="008B0EAC" w:rsidP="00570380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t>Why do things need to change?</w:t>
      </w:r>
    </w:p>
    <w:p w14:paraId="017D2215" w14:textId="14F3FB87" w:rsidR="00D852B6" w:rsidRDefault="00D852B6" w:rsidP="00124EA8"/>
    <w:p w14:paraId="389140D1" w14:textId="090DDC92" w:rsidR="00EF4A04" w:rsidRDefault="005B03B0" w:rsidP="00124EA8">
      <w:r w:rsidRPr="005B03B0">
        <w:rPr>
          <w:noProof/>
          <w:lang w:val="en-NZ" w:eastAsia="en-NZ"/>
        </w:rPr>
        <w:drawing>
          <wp:anchor distT="0" distB="0" distL="114300" distR="114300" simplePos="0" relativeHeight="251789312" behindDoc="0" locked="0" layoutInCell="1" allowOverlap="1" wp14:anchorId="6638B21F" wp14:editId="69E3EA14">
            <wp:simplePos x="0" y="0"/>
            <wp:positionH relativeFrom="margin">
              <wp:posOffset>70</wp:posOffset>
            </wp:positionH>
            <wp:positionV relativeFrom="paragraph">
              <wp:posOffset>10795</wp:posOffset>
            </wp:positionV>
            <wp:extent cx="1552353" cy="1695342"/>
            <wp:effectExtent l="0" t="0" r="0" b="635"/>
            <wp:wrapNone/>
            <wp:docPr id="192075799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757990" name="Picture 10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353" cy="169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1E93C" w14:textId="165D0176" w:rsidR="00C20E7F" w:rsidRDefault="00C20E7F" w:rsidP="00C20E7F">
      <w:r>
        <w:t>It is much easier for people to make content than it used to be.</w:t>
      </w:r>
    </w:p>
    <w:p w14:paraId="0915D03A" w14:textId="77777777" w:rsidR="00C20E7F" w:rsidRDefault="00C20E7F" w:rsidP="00D67451"/>
    <w:p w14:paraId="3AA8690A" w14:textId="17B6371E" w:rsidR="00C20E7F" w:rsidRDefault="00C20E7F" w:rsidP="00D67451"/>
    <w:p w14:paraId="4B8716EA" w14:textId="4928C40B" w:rsidR="00C20E7F" w:rsidRDefault="00C20E7F" w:rsidP="00D67451"/>
    <w:p w14:paraId="17E4771F" w14:textId="349B549A" w:rsidR="008B0EAC" w:rsidRDefault="005B03B0" w:rsidP="00D67451">
      <w:r w:rsidRPr="005B03B0">
        <w:rPr>
          <w:noProof/>
          <w:lang w:val="en-NZ" w:eastAsia="en-NZ"/>
        </w:rPr>
        <w:drawing>
          <wp:anchor distT="0" distB="0" distL="114300" distR="114300" simplePos="0" relativeHeight="251790336" behindDoc="0" locked="0" layoutInCell="1" allowOverlap="1" wp14:anchorId="6AC60D69" wp14:editId="6797FD45">
            <wp:simplePos x="0" y="0"/>
            <wp:positionH relativeFrom="margin">
              <wp:posOffset>-37465</wp:posOffset>
            </wp:positionH>
            <wp:positionV relativeFrom="paragraph">
              <wp:posOffset>247650</wp:posOffset>
            </wp:positionV>
            <wp:extent cx="1383594" cy="1903228"/>
            <wp:effectExtent l="0" t="0" r="7620" b="1905"/>
            <wp:wrapNone/>
            <wp:docPr id="1177313424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13424" name="Picture 11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594" cy="190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0EAC">
        <w:t xml:space="preserve">The main laws that </w:t>
      </w:r>
      <w:r w:rsidR="008B0EAC" w:rsidRPr="005B03B0">
        <w:rPr>
          <w:b/>
          <w:bCs/>
        </w:rPr>
        <w:t>regulate</w:t>
      </w:r>
      <w:r w:rsidR="008B0EAC">
        <w:t xml:space="preserve"> content are more than 30 years old.</w:t>
      </w:r>
    </w:p>
    <w:p w14:paraId="22CEB1BB" w14:textId="732D0EB1" w:rsidR="005B03B0" w:rsidRDefault="005B03B0" w:rsidP="00D67451"/>
    <w:p w14:paraId="0BD5DD5A" w14:textId="403FAED6" w:rsidR="005B03B0" w:rsidRDefault="005B03B0" w:rsidP="00D67451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5708719B" wp14:editId="4CDC3182">
                <wp:simplePos x="0" y="0"/>
                <wp:positionH relativeFrom="margin">
                  <wp:posOffset>2219325</wp:posOffset>
                </wp:positionH>
                <wp:positionV relativeFrom="paragraph">
                  <wp:posOffset>287020</wp:posOffset>
                </wp:positionV>
                <wp:extent cx="3509010" cy="714375"/>
                <wp:effectExtent l="0" t="0" r="0" b="9525"/>
                <wp:wrapNone/>
                <wp:docPr id="13860703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9010" cy="714375"/>
                        </a:xfrm>
                        <a:prstGeom prst="rect">
                          <a:avLst/>
                        </a:prstGeom>
                        <a:solidFill>
                          <a:srgbClr val="BDE1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F09E31" id="Rectangle 1" o:spid="_x0000_s1026" style="position:absolute;margin-left:174.75pt;margin-top:22.6pt;width:276.3pt;height:56.25pt;z-index:-25154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" fillcolor="#bde1b9" stroked="f" strokeweight="1pt">
                <w10:wrap anchorx="margin"/>
              </v:rect>
            </w:pict>
          </mc:Fallback>
        </mc:AlternateContent>
      </w:r>
    </w:p>
    <w:p w14:paraId="68A50056" w14:textId="6E2B1C4D" w:rsidR="005B03B0" w:rsidRDefault="005B03B0" w:rsidP="00D67451">
      <w:r w:rsidRPr="001850C2">
        <w:rPr>
          <w:b/>
          <w:bCs/>
        </w:rPr>
        <w:t>Regulate</w:t>
      </w:r>
      <w:r>
        <w:t xml:space="preserve"> means to control how something works.</w:t>
      </w:r>
    </w:p>
    <w:p w14:paraId="771727C3" w14:textId="351FCD49" w:rsidR="008B0EAC" w:rsidRDefault="008C1D30" w:rsidP="00D67451">
      <w:r w:rsidRPr="005B03B0">
        <w:rPr>
          <w:noProof/>
          <w:lang w:val="en-NZ" w:eastAsia="en-NZ"/>
        </w:rPr>
        <w:drawing>
          <wp:anchor distT="0" distB="0" distL="114300" distR="114300" simplePos="0" relativeHeight="251791360" behindDoc="0" locked="0" layoutInCell="1" allowOverlap="1" wp14:anchorId="17E171F7" wp14:editId="36642237">
            <wp:simplePos x="0" y="0"/>
            <wp:positionH relativeFrom="margin">
              <wp:posOffset>0</wp:posOffset>
            </wp:positionH>
            <wp:positionV relativeFrom="paragraph">
              <wp:posOffset>290195</wp:posOffset>
            </wp:positionV>
            <wp:extent cx="1658679" cy="1658679"/>
            <wp:effectExtent l="0" t="0" r="0" b="0"/>
            <wp:wrapNone/>
            <wp:docPr id="124253204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532042" name="Picture 12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79" cy="165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D99F3" w14:textId="7C9682AB" w:rsidR="008B0EAC" w:rsidRDefault="008B0EAC" w:rsidP="00D67451"/>
    <w:p w14:paraId="1110B3BF" w14:textId="29BD3F56" w:rsidR="008B0EAC" w:rsidRDefault="008B0EAC" w:rsidP="00D67451">
      <w:r>
        <w:t>The</w:t>
      </w:r>
      <w:r w:rsidR="005B03B0">
        <w:t>se laws</w:t>
      </w:r>
      <w:r>
        <w:t xml:space="preserve"> do things that are still important like:</w:t>
      </w:r>
    </w:p>
    <w:p w14:paraId="4BA48B94" w14:textId="6FFB8173" w:rsidR="008B0EAC" w:rsidRDefault="005B03B0" w:rsidP="008B0EAC">
      <w:pPr>
        <w:pStyle w:val="Listtoplevel"/>
      </w:pPr>
      <w:r>
        <w:rPr>
          <w:lang w:val="en-NZ" w:eastAsia="en-NZ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2ADB22C" wp14:editId="3A817797">
                <wp:simplePos x="0" y="0"/>
                <wp:positionH relativeFrom="column">
                  <wp:posOffset>318977</wp:posOffset>
                </wp:positionH>
                <wp:positionV relativeFrom="paragraph">
                  <wp:posOffset>976645</wp:posOffset>
                </wp:positionV>
                <wp:extent cx="1031240" cy="1031240"/>
                <wp:effectExtent l="0" t="0" r="0" b="0"/>
                <wp:wrapNone/>
                <wp:docPr id="863573297" name="Multiplication Sig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40" cy="1031240"/>
                        </a:xfrm>
                        <a:prstGeom prst="mathMultiply">
                          <a:avLst>
                            <a:gd name="adj1" fmla="val 12179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FD724A" id="Multiplication Sign 8" o:spid="_x0000_s1026" style="position:absolute;margin-left:25.1pt;margin-top:76.9pt;width:81.2pt;height:81.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1240,103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" path="m203274,292083r88809,-88809l515620,426811,739157,203274r88809,88809l604429,515620,827966,739157r-88809,88809l515620,604429,292083,827966,203274,739157,426811,515620,203274,292083xe" fillcolor="red" strokecolor="red" strokeweight="1pt">
                <v:stroke joinstyle="miter"/>
                <v:path arrowok="t" o:connecttype="custom" o:connectlocs="203274,292083;292083,203274;515620,426811;739157,203274;827966,292083;604429,515620;827966,739157;739157,827966;515620,604429;292083,827966;203274,739157;426811,515620;203274,292083" o:connectangles="0,0,0,0,0,0,0,0,0,0,0,0,0"/>
              </v:shape>
            </w:pict>
          </mc:Fallback>
        </mc:AlternateContent>
      </w:r>
      <w:r w:rsidRPr="005B03B0">
        <w:rPr>
          <w:lang w:val="en-NZ" w:eastAsia="en-NZ"/>
        </w:rPr>
        <w:drawing>
          <wp:anchor distT="0" distB="0" distL="114300" distR="114300" simplePos="0" relativeHeight="251792384" behindDoc="0" locked="0" layoutInCell="1" allowOverlap="1" wp14:anchorId="59063BE0" wp14:editId="13D5AD01">
            <wp:simplePos x="0" y="0"/>
            <wp:positionH relativeFrom="margin">
              <wp:align>left</wp:align>
            </wp:positionH>
            <wp:positionV relativeFrom="paragraph">
              <wp:posOffset>796806</wp:posOffset>
            </wp:positionV>
            <wp:extent cx="1669312" cy="1669312"/>
            <wp:effectExtent l="0" t="0" r="7620" b="0"/>
            <wp:wrapNone/>
            <wp:docPr id="207582416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824164" name="Picture 1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312" cy="166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0EAC">
        <w:t>keep children safe from content that is not right for their age</w:t>
      </w:r>
    </w:p>
    <w:p w14:paraId="7084E7C4" w14:textId="0FAC72CF" w:rsidR="008B0EAC" w:rsidRDefault="00581D30" w:rsidP="005B03B0">
      <w:pPr>
        <w:pStyle w:val="Listtoplevel"/>
      </w:pPr>
      <w:r>
        <w:t>b</w:t>
      </w:r>
      <w:r w:rsidR="008B0EAC">
        <w:t>an</w:t>
      </w:r>
      <w:r w:rsidR="0006659A">
        <w:t xml:space="preserve"> / stop</w:t>
      </w:r>
      <w:r w:rsidR="008B0EAC">
        <w:t xml:space="preserve"> </w:t>
      </w:r>
      <w:r w:rsidR="005B03B0">
        <w:t xml:space="preserve">some </w:t>
      </w:r>
      <w:r w:rsidR="008B0EAC">
        <w:t xml:space="preserve">content that </w:t>
      </w:r>
      <w:r w:rsidR="005B03B0">
        <w:t>can cause a lot of harm</w:t>
      </w:r>
      <w:r w:rsidR="008B0EAC">
        <w:t>.</w:t>
      </w:r>
    </w:p>
    <w:p w14:paraId="4AD3D486" w14:textId="6E79DF2B" w:rsidR="008B0EAC" w:rsidRDefault="001850C2" w:rsidP="00D67451">
      <w:r w:rsidRPr="001575A1">
        <w:rPr>
          <w:noProof/>
          <w:lang w:val="en-NZ" w:eastAsia="en-NZ"/>
        </w:rPr>
        <w:lastRenderedPageBreak/>
        <w:drawing>
          <wp:anchor distT="0" distB="0" distL="114300" distR="114300" simplePos="0" relativeHeight="251798528" behindDoc="0" locked="0" layoutInCell="1" allowOverlap="1" wp14:anchorId="5473774C" wp14:editId="075ACE57">
            <wp:simplePos x="0" y="0"/>
            <wp:positionH relativeFrom="margin">
              <wp:posOffset>-123825</wp:posOffset>
            </wp:positionH>
            <wp:positionV relativeFrom="paragraph">
              <wp:posOffset>114300</wp:posOffset>
            </wp:positionV>
            <wp:extent cx="1733107" cy="1733107"/>
            <wp:effectExtent l="0" t="0" r="635" b="635"/>
            <wp:wrapNone/>
            <wp:docPr id="1673891869" name="Picture 1673891869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891869" name="Picture 1673891869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107" cy="1733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EAC">
        <w:t>The main problems are that:</w:t>
      </w:r>
    </w:p>
    <w:p w14:paraId="544AA473" w14:textId="366A5696" w:rsidR="008B0EAC" w:rsidRDefault="008B0EAC" w:rsidP="008B0EAC">
      <w:pPr>
        <w:pStyle w:val="Listtoplevel"/>
      </w:pPr>
      <w:r>
        <w:t>the way things are now does not keep up with new technologies / kinds of content</w:t>
      </w:r>
    </w:p>
    <w:p w14:paraId="509DFC9B" w14:textId="6C084328" w:rsidR="008B0EAC" w:rsidRDefault="008B0EAC" w:rsidP="001850C2">
      <w:pPr>
        <w:pStyle w:val="Listtoplevel"/>
      </w:pPr>
      <w:r>
        <w:t>ways of dealing with problems:</w:t>
      </w:r>
    </w:p>
    <w:p w14:paraId="4DAD730A" w14:textId="14054F38" w:rsidR="008B0EAC" w:rsidRDefault="008C1D30" w:rsidP="001850C2">
      <w:pPr>
        <w:pStyle w:val="Listsecondlevel"/>
      </w:pPr>
      <w:r w:rsidRPr="001850C2">
        <w:rPr>
          <w:noProof/>
          <w:lang w:val="en-NZ" w:eastAsia="en-NZ"/>
        </w:rPr>
        <w:drawing>
          <wp:anchor distT="0" distB="0" distL="114300" distR="114300" simplePos="0" relativeHeight="251799552" behindDoc="0" locked="0" layoutInCell="1" allowOverlap="1" wp14:anchorId="3446F4B6" wp14:editId="41AAA451">
            <wp:simplePos x="0" y="0"/>
            <wp:positionH relativeFrom="margin">
              <wp:posOffset>-57150</wp:posOffset>
            </wp:positionH>
            <wp:positionV relativeFrom="paragraph">
              <wp:posOffset>107315</wp:posOffset>
            </wp:positionV>
            <wp:extent cx="1838960" cy="1385513"/>
            <wp:effectExtent l="0" t="0" r="0" b="5715"/>
            <wp:wrapNone/>
            <wp:docPr id="2053193407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193407" name="Picture 14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38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EAC">
        <w:t>are too slow</w:t>
      </w:r>
    </w:p>
    <w:p w14:paraId="56728C40" w14:textId="02DB9AC5" w:rsidR="008B0EAC" w:rsidRDefault="008B0EAC" w:rsidP="001850C2">
      <w:pPr>
        <w:pStyle w:val="Listsecondlevel"/>
      </w:pPr>
      <w:r>
        <w:t>only happen after someone has been harmed.</w:t>
      </w:r>
    </w:p>
    <w:p w14:paraId="05859951" w14:textId="77777777" w:rsidR="008B0EAC" w:rsidRDefault="008B0EAC" w:rsidP="008B0EAC"/>
    <w:p w14:paraId="4721ED51" w14:textId="77777777" w:rsidR="008B0EAC" w:rsidRDefault="008B0EAC" w:rsidP="008B0EAC"/>
    <w:p w14:paraId="61E4B9E8" w14:textId="34FCEADB" w:rsidR="008B0EAC" w:rsidRDefault="001850C2" w:rsidP="008B0EAC">
      <w:r w:rsidRPr="001850C2">
        <w:rPr>
          <w:noProof/>
          <w:lang w:val="en-NZ" w:eastAsia="en-NZ"/>
        </w:rPr>
        <w:drawing>
          <wp:anchor distT="0" distB="0" distL="114300" distR="114300" simplePos="0" relativeHeight="251804672" behindDoc="0" locked="0" layoutInCell="1" allowOverlap="1" wp14:anchorId="66200449" wp14:editId="4A6E808E">
            <wp:simplePos x="0" y="0"/>
            <wp:positionH relativeFrom="margin">
              <wp:posOffset>-229870</wp:posOffset>
            </wp:positionH>
            <wp:positionV relativeFrom="paragraph">
              <wp:posOffset>127635</wp:posOffset>
            </wp:positionV>
            <wp:extent cx="1839433" cy="1839433"/>
            <wp:effectExtent l="0" t="0" r="8890" b="8890"/>
            <wp:wrapNone/>
            <wp:docPr id="415020914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20914" name="Picture 18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33" cy="183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0EAC">
        <w:t>We think there should be a new way of doing things.</w:t>
      </w:r>
    </w:p>
    <w:p w14:paraId="430513B8" w14:textId="5605BBA7" w:rsidR="00C20E7F" w:rsidRDefault="00C20E7F" w:rsidP="008B0EAC"/>
    <w:p w14:paraId="00F8B3BF" w14:textId="77777777" w:rsidR="00C20E7F" w:rsidRDefault="00C20E7F" w:rsidP="008B0EAC"/>
    <w:p w14:paraId="06B17182" w14:textId="23FC09F5" w:rsidR="00C20E7F" w:rsidRDefault="00C20E7F" w:rsidP="008B0EAC">
      <w:r>
        <w:t>We think things should move:</w:t>
      </w:r>
    </w:p>
    <w:p w14:paraId="5C4E33BE" w14:textId="4726486C" w:rsidR="00C20E7F" w:rsidRDefault="00C20E7F" w:rsidP="00C20E7F">
      <w:pPr>
        <w:pStyle w:val="Listtoplevel"/>
      </w:pPr>
      <w:r>
        <w:t>from regulating content</w:t>
      </w:r>
    </w:p>
    <w:p w14:paraId="1B1A43BC" w14:textId="37FDF6B9" w:rsidR="00C20E7F" w:rsidRDefault="00C20E7F" w:rsidP="00C20E7F">
      <w:pPr>
        <w:pStyle w:val="Listtoplevel"/>
      </w:pPr>
      <w:r>
        <w:t xml:space="preserve">to regulating </w:t>
      </w:r>
      <w:r w:rsidRPr="005B03B0">
        <w:rPr>
          <w:b/>
          <w:bCs/>
        </w:rPr>
        <w:t>platforms</w:t>
      </w:r>
      <w:r>
        <w:t>.</w:t>
      </w:r>
    </w:p>
    <w:p w14:paraId="23D6D94C" w14:textId="77777777" w:rsidR="00581D30" w:rsidRDefault="00581D30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129CEB4D" w14:textId="65BD2239" w:rsidR="008B0EAC" w:rsidRDefault="008D0C77" w:rsidP="008B0EAC"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191E1AF2" wp14:editId="5FDF9B32">
                <wp:simplePos x="0" y="0"/>
                <wp:positionH relativeFrom="margin">
                  <wp:posOffset>2257425</wp:posOffset>
                </wp:positionH>
                <wp:positionV relativeFrom="paragraph">
                  <wp:posOffset>-47625</wp:posOffset>
                </wp:positionV>
                <wp:extent cx="3470910" cy="5543550"/>
                <wp:effectExtent l="0" t="0" r="0" b="0"/>
                <wp:wrapNone/>
                <wp:docPr id="3638510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0910" cy="5543550"/>
                        </a:xfrm>
                        <a:prstGeom prst="rect">
                          <a:avLst/>
                        </a:prstGeom>
                        <a:solidFill>
                          <a:srgbClr val="BDE1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7A85FF" id="Rectangle 1" o:spid="_x0000_s1026" style="position:absolute;margin-left:177.75pt;margin-top:-3.75pt;width:273.3pt;height:436.5pt;z-index:-25152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" fillcolor="#bde1b9" stroked="f" strokeweight="1pt">
                <w10:wrap anchorx="margin"/>
              </v:rect>
            </w:pict>
          </mc:Fallback>
        </mc:AlternateContent>
      </w:r>
      <w:r w:rsidR="008C1D30" w:rsidRPr="005B03B0">
        <w:rPr>
          <w:noProof/>
          <w:lang w:val="en-NZ" w:eastAsia="en-NZ"/>
        </w:rPr>
        <w:drawing>
          <wp:anchor distT="0" distB="0" distL="114300" distR="114300" simplePos="0" relativeHeight="251802624" behindDoc="0" locked="0" layoutInCell="1" allowOverlap="1" wp14:anchorId="109FA79C" wp14:editId="2C5D53A6">
            <wp:simplePos x="0" y="0"/>
            <wp:positionH relativeFrom="margin">
              <wp:posOffset>0</wp:posOffset>
            </wp:positionH>
            <wp:positionV relativeFrom="paragraph">
              <wp:posOffset>123825</wp:posOffset>
            </wp:positionV>
            <wp:extent cx="1275907" cy="1275907"/>
            <wp:effectExtent l="0" t="0" r="635" b="0"/>
            <wp:wrapNone/>
            <wp:docPr id="202314034" name="Picture 20231403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4034" name="Picture 202314034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907" cy="1275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E7F" w:rsidRPr="001850C2">
        <w:rPr>
          <w:b/>
          <w:bCs/>
        </w:rPr>
        <w:t>Platforms</w:t>
      </w:r>
      <w:r w:rsidR="00C20E7F">
        <w:t xml:space="preserve"> are places people can put content.</w:t>
      </w:r>
    </w:p>
    <w:p w14:paraId="2D29B62C" w14:textId="4E9DF36E" w:rsidR="00C20E7F" w:rsidRDefault="00C20E7F" w:rsidP="008B0EAC"/>
    <w:p w14:paraId="5AE4B414" w14:textId="5E9D9F13" w:rsidR="00C20E7F" w:rsidRDefault="00C20E7F" w:rsidP="008B0EAC"/>
    <w:p w14:paraId="4F49C647" w14:textId="5FEC9416" w:rsidR="00C20E7F" w:rsidRDefault="008C1D30" w:rsidP="008B0EAC">
      <w:r w:rsidRPr="001850C2">
        <w:rPr>
          <w:noProof/>
          <w:lang w:val="en-NZ" w:eastAsia="en-NZ"/>
        </w:rPr>
        <w:drawing>
          <wp:anchor distT="0" distB="0" distL="114300" distR="114300" simplePos="0" relativeHeight="251803648" behindDoc="0" locked="0" layoutInCell="1" allowOverlap="1" wp14:anchorId="6BDDC95F" wp14:editId="376554B6">
            <wp:simplePos x="0" y="0"/>
            <wp:positionH relativeFrom="margin">
              <wp:posOffset>116840</wp:posOffset>
            </wp:positionH>
            <wp:positionV relativeFrom="paragraph">
              <wp:posOffset>324485</wp:posOffset>
            </wp:positionV>
            <wp:extent cx="1158949" cy="1210435"/>
            <wp:effectExtent l="0" t="0" r="3175" b="8890"/>
            <wp:wrapNone/>
            <wp:docPr id="1543308022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308022" name="Picture 17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949" cy="1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E7F">
        <w:t>Platforms might be:</w:t>
      </w:r>
    </w:p>
    <w:p w14:paraId="2C18C236" w14:textId="709FD1AF" w:rsidR="00C20E7F" w:rsidRDefault="00E044B6" w:rsidP="00C20E7F">
      <w:pPr>
        <w:pStyle w:val="Listtoplevel"/>
      </w:pPr>
      <w:r>
        <w:t xml:space="preserve">TV </w:t>
      </w:r>
      <w:r w:rsidR="00C20E7F">
        <w:t>or radio stations</w:t>
      </w:r>
    </w:p>
    <w:p w14:paraId="40DD494C" w14:textId="775ECBDF" w:rsidR="00C20E7F" w:rsidRDefault="00C20E7F" w:rsidP="00C20E7F">
      <w:pPr>
        <w:pStyle w:val="Listtoplevel"/>
      </w:pPr>
      <w:r>
        <w:t>websites</w:t>
      </w:r>
    </w:p>
    <w:p w14:paraId="437401B0" w14:textId="786698B0" w:rsidR="00C20E7F" w:rsidRDefault="008C1D30" w:rsidP="001850C2">
      <w:pPr>
        <w:pStyle w:val="Listtoplevel"/>
      </w:pPr>
      <w:r w:rsidRPr="001850C2">
        <w:rPr>
          <w:lang w:val="en-NZ" w:eastAsia="en-NZ"/>
        </w:rPr>
        <w:drawing>
          <wp:anchor distT="0" distB="0" distL="114300" distR="114300" simplePos="0" relativeHeight="251800576" behindDoc="0" locked="0" layoutInCell="1" allowOverlap="1" wp14:anchorId="727275EB" wp14:editId="456FA7ED">
            <wp:simplePos x="0" y="0"/>
            <wp:positionH relativeFrom="margin">
              <wp:posOffset>0</wp:posOffset>
            </wp:positionH>
            <wp:positionV relativeFrom="paragraph">
              <wp:posOffset>188595</wp:posOffset>
            </wp:positionV>
            <wp:extent cx="1392865" cy="1392865"/>
            <wp:effectExtent l="0" t="0" r="0" b="0"/>
            <wp:wrapNone/>
            <wp:docPr id="399874656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874656" name="Picture 15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65" cy="139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E7F">
        <w:t xml:space="preserve">social media like Facebook or </w:t>
      </w:r>
      <w:r w:rsidR="008D0C77">
        <w:t>TikT</w:t>
      </w:r>
      <w:r w:rsidR="00C20E7F">
        <w:t>ok</w:t>
      </w:r>
      <w:r w:rsidR="001850C2">
        <w:t>.</w:t>
      </w:r>
    </w:p>
    <w:p w14:paraId="359B62AC" w14:textId="77777777" w:rsidR="001850C2" w:rsidRDefault="001850C2" w:rsidP="001850C2"/>
    <w:p w14:paraId="18EDC054" w14:textId="77777777" w:rsidR="001850C2" w:rsidRDefault="001850C2" w:rsidP="001850C2"/>
    <w:p w14:paraId="250E4B9F" w14:textId="78955BFA" w:rsidR="00C20E7F" w:rsidRDefault="001850C2" w:rsidP="001850C2">
      <w:r w:rsidRPr="001850C2">
        <w:rPr>
          <w:noProof/>
          <w:lang w:val="en-NZ" w:eastAsia="en-NZ"/>
        </w:rPr>
        <w:drawing>
          <wp:anchor distT="0" distB="0" distL="114300" distR="114300" simplePos="0" relativeHeight="251805696" behindDoc="0" locked="0" layoutInCell="1" allowOverlap="1" wp14:anchorId="59F4ED35" wp14:editId="678A18D2">
            <wp:simplePos x="0" y="0"/>
            <wp:positionH relativeFrom="margin">
              <wp:posOffset>-180975</wp:posOffset>
            </wp:positionH>
            <wp:positionV relativeFrom="paragraph">
              <wp:posOffset>542290</wp:posOffset>
            </wp:positionV>
            <wp:extent cx="1857375" cy="1401364"/>
            <wp:effectExtent l="0" t="0" r="0" b="8890"/>
            <wp:wrapNone/>
            <wp:docPr id="62434337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343379" name="Picture 19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0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E7F">
        <w:t>Some platforms like social media are places anyone can post content.</w:t>
      </w:r>
    </w:p>
    <w:p w14:paraId="59516691" w14:textId="1E3DD244" w:rsidR="008B0EAC" w:rsidRDefault="008B0EAC" w:rsidP="001850C2"/>
    <w:p w14:paraId="1E427C94" w14:textId="3B139058" w:rsidR="008B0EAC" w:rsidRDefault="008B0EAC" w:rsidP="001850C2"/>
    <w:p w14:paraId="135A7A96" w14:textId="70B7108F" w:rsidR="00C20E7F" w:rsidRDefault="00C20E7F" w:rsidP="001850C2">
      <w:r>
        <w:t>Many other countries have also moved to a new way of doing things.</w:t>
      </w:r>
    </w:p>
    <w:p w14:paraId="15340803" w14:textId="77777777" w:rsidR="0064667B" w:rsidRDefault="0064667B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08242306" w14:textId="458EAF38" w:rsidR="00124EA8" w:rsidRDefault="008B0EAC" w:rsidP="00124EA8">
      <w:pPr>
        <w:pStyle w:val="Heading1"/>
      </w:pPr>
      <w:r>
        <w:lastRenderedPageBreak/>
        <w:t>What should the review do?</w:t>
      </w:r>
    </w:p>
    <w:p w14:paraId="6D605F0A" w14:textId="77777777" w:rsidR="00124EA8" w:rsidRDefault="00124EA8" w:rsidP="00124EA8"/>
    <w:p w14:paraId="5B3F5561" w14:textId="31432FAA" w:rsidR="001850C2" w:rsidRDefault="001850C2" w:rsidP="00124EA8"/>
    <w:p w14:paraId="252AF5E0" w14:textId="79884DB8" w:rsidR="00124EA8" w:rsidRDefault="001850C2" w:rsidP="00124EA8">
      <w:r w:rsidRPr="00F041D8">
        <w:rPr>
          <w:noProof/>
          <w:lang w:val="en-NZ" w:eastAsia="en-NZ"/>
        </w:rPr>
        <w:drawing>
          <wp:anchor distT="0" distB="0" distL="114300" distR="114300" simplePos="0" relativeHeight="251807744" behindDoc="0" locked="0" layoutInCell="1" allowOverlap="1" wp14:anchorId="326BA89D" wp14:editId="37E71571">
            <wp:simplePos x="0" y="0"/>
            <wp:positionH relativeFrom="margin">
              <wp:align>left</wp:align>
            </wp:positionH>
            <wp:positionV relativeFrom="paragraph">
              <wp:posOffset>280847</wp:posOffset>
            </wp:positionV>
            <wp:extent cx="1541721" cy="1719423"/>
            <wp:effectExtent l="0" t="0" r="1905" b="0"/>
            <wp:wrapNone/>
            <wp:docPr id="1571035595" name="Picture 157103559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035595" name="Picture 1571035595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21" cy="171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We are having a </w:t>
      </w:r>
      <w:r w:rsidRPr="001850C2">
        <w:rPr>
          <w:b/>
          <w:bCs/>
        </w:rPr>
        <w:t>review</w:t>
      </w:r>
      <w:r>
        <w:t xml:space="preserve"> of the regulations.</w:t>
      </w:r>
    </w:p>
    <w:p w14:paraId="508CBB82" w14:textId="77777777" w:rsidR="001850C2" w:rsidRDefault="001850C2" w:rsidP="00124EA8"/>
    <w:p w14:paraId="3819B8D0" w14:textId="43BA9FDF" w:rsidR="001850C2" w:rsidRDefault="001850C2" w:rsidP="00124EA8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54630968" wp14:editId="3F013300">
                <wp:simplePos x="0" y="0"/>
                <wp:positionH relativeFrom="margin">
                  <wp:posOffset>2247900</wp:posOffset>
                </wp:positionH>
                <wp:positionV relativeFrom="paragraph">
                  <wp:posOffset>267335</wp:posOffset>
                </wp:positionV>
                <wp:extent cx="3480435" cy="3444949"/>
                <wp:effectExtent l="0" t="0" r="5715" b="3175"/>
                <wp:wrapNone/>
                <wp:docPr id="19924848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0435" cy="3444949"/>
                        </a:xfrm>
                        <a:prstGeom prst="rect">
                          <a:avLst/>
                        </a:prstGeom>
                        <a:solidFill>
                          <a:srgbClr val="BDE1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CC9ED6" id="Rectangle 1" o:spid="_x0000_s1026" style="position:absolute;margin-left:177pt;margin-top:21.05pt;width:274.05pt;height:271.25pt;z-index:-25150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" fillcolor="#bde1b9" stroked="f" strokeweight="1pt">
                <w10:wrap anchorx="margin"/>
              </v:rect>
            </w:pict>
          </mc:Fallback>
        </mc:AlternateContent>
      </w:r>
    </w:p>
    <w:p w14:paraId="50B6EE8F" w14:textId="65CBA680" w:rsidR="001850C2" w:rsidRDefault="001850C2" w:rsidP="00124EA8">
      <w:r>
        <w:t xml:space="preserve">A </w:t>
      </w:r>
      <w:r w:rsidRPr="001850C2">
        <w:rPr>
          <w:b/>
          <w:bCs/>
        </w:rPr>
        <w:t>review</w:t>
      </w:r>
      <w:r>
        <w:t xml:space="preserve"> is when we:</w:t>
      </w:r>
    </w:p>
    <w:p w14:paraId="656A3D1E" w14:textId="6921777C" w:rsidR="001850C2" w:rsidRDefault="001850C2" w:rsidP="001850C2">
      <w:pPr>
        <w:pStyle w:val="Listtoplevel"/>
      </w:pPr>
      <w:r>
        <w:t>look at the regulations</w:t>
      </w:r>
    </w:p>
    <w:p w14:paraId="24B7880E" w14:textId="211B66EB" w:rsidR="001850C2" w:rsidRDefault="001850C2" w:rsidP="001850C2">
      <w:pPr>
        <w:pStyle w:val="Listtoplevel"/>
      </w:pPr>
      <w:r w:rsidRPr="001850C2">
        <w:rPr>
          <w:lang w:val="en-NZ" w:eastAsia="en-NZ"/>
        </w:rPr>
        <w:drawing>
          <wp:anchor distT="0" distB="0" distL="114300" distR="114300" simplePos="0" relativeHeight="251810816" behindDoc="0" locked="0" layoutInCell="1" allowOverlap="1" wp14:anchorId="50796F79" wp14:editId="0BDD5347">
            <wp:simplePos x="0" y="0"/>
            <wp:positionH relativeFrom="margin">
              <wp:align>left</wp:align>
            </wp:positionH>
            <wp:positionV relativeFrom="paragraph">
              <wp:posOffset>379301</wp:posOffset>
            </wp:positionV>
            <wp:extent cx="1903228" cy="1903228"/>
            <wp:effectExtent l="0" t="0" r="1905" b="0"/>
            <wp:wrapNone/>
            <wp:docPr id="1921091146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091146" name="Picture 20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228" cy="190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find out</w:t>
      </w:r>
      <w:r w:rsidR="00197659">
        <w:t>:</w:t>
      </w:r>
    </w:p>
    <w:p w14:paraId="438B4105" w14:textId="3AF7647E" w:rsidR="001850C2" w:rsidRDefault="001850C2" w:rsidP="001850C2">
      <w:pPr>
        <w:pStyle w:val="Listsecondlevel"/>
      </w:pPr>
      <w:r>
        <w:t>how they are working now</w:t>
      </w:r>
    </w:p>
    <w:p w14:paraId="5A98BDB5" w14:textId="4DFB7B6B" w:rsidR="001850C2" w:rsidRPr="00124EA8" w:rsidRDefault="001850C2" w:rsidP="001850C2">
      <w:pPr>
        <w:pStyle w:val="Listsecondlevel"/>
      </w:pPr>
      <w:r>
        <w:t>what could be done to make them better.</w:t>
      </w:r>
    </w:p>
    <w:p w14:paraId="0BCBF58F" w14:textId="31C0E70A" w:rsidR="00BD34B6" w:rsidRDefault="001850C2" w:rsidP="00124EA8">
      <w:pPr>
        <w:rPr>
          <w:rFonts w:eastAsia="Times New Roman"/>
          <w:shd w:val="clear" w:color="auto" w:fill="FFFFFF"/>
          <w:lang w:eastAsia="en-GB"/>
        </w:rPr>
      </w:pPr>
      <w:r w:rsidRPr="001850C2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11840" behindDoc="0" locked="0" layoutInCell="1" allowOverlap="1" wp14:anchorId="313C71E1" wp14:editId="44D084DD">
            <wp:simplePos x="0" y="0"/>
            <wp:positionH relativeFrom="margin">
              <wp:align>left</wp:align>
            </wp:positionH>
            <wp:positionV relativeFrom="paragraph">
              <wp:posOffset>303544</wp:posOffset>
            </wp:positionV>
            <wp:extent cx="1374814" cy="1552353"/>
            <wp:effectExtent l="0" t="0" r="0" b="0"/>
            <wp:wrapNone/>
            <wp:docPr id="1444344129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344129" name="Picture 21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814" cy="155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E935AD" w14:textId="630AD602" w:rsidR="001850C2" w:rsidRDefault="001850C2" w:rsidP="00124EA8">
      <w:pPr>
        <w:rPr>
          <w:rFonts w:eastAsia="Times New Roman"/>
          <w:shd w:val="clear" w:color="auto" w:fill="FFFFFF"/>
          <w:lang w:eastAsia="en-GB"/>
        </w:rPr>
      </w:pPr>
    </w:p>
    <w:p w14:paraId="201970EA" w14:textId="02BAFF15" w:rsidR="001850C2" w:rsidRDefault="001850C2" w:rsidP="00124EA8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As part of the review we want to know what you think.</w:t>
      </w:r>
    </w:p>
    <w:p w14:paraId="2A981AA2" w14:textId="5833571A" w:rsidR="001850C2" w:rsidRDefault="001850C2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3012C21C" w14:textId="712F0657" w:rsidR="00951555" w:rsidRDefault="00951555" w:rsidP="00951555">
      <w:pPr>
        <w:rPr>
          <w:rFonts w:eastAsia="Times New Roman"/>
          <w:shd w:val="clear" w:color="auto" w:fill="FFFFFF"/>
          <w:lang w:eastAsia="en-GB"/>
        </w:rPr>
      </w:pPr>
      <w:r w:rsidRPr="001575A1">
        <w:rPr>
          <w:noProof/>
          <w:lang w:val="en-NZ" w:eastAsia="en-NZ"/>
        </w:rPr>
        <w:lastRenderedPageBreak/>
        <w:drawing>
          <wp:anchor distT="0" distB="0" distL="114300" distR="114300" simplePos="0" relativeHeight="251815936" behindDoc="0" locked="0" layoutInCell="1" allowOverlap="1" wp14:anchorId="0C227AC3" wp14:editId="0E85E35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33107" cy="1733107"/>
            <wp:effectExtent l="0" t="0" r="635" b="635"/>
            <wp:wrapNone/>
            <wp:docPr id="1680657792" name="Picture 168065779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657792" name="Picture 1680657792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107" cy="1733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As part of the review we want to find a better way of doing things that:</w:t>
      </w:r>
    </w:p>
    <w:p w14:paraId="070D7E6B" w14:textId="4B02B07C" w:rsidR="00517935" w:rsidRDefault="00951555" w:rsidP="0039068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says how much safer platforms should make things</w:t>
      </w:r>
    </w:p>
    <w:p w14:paraId="51ACF0B0" w14:textId="645849CC" w:rsidR="00390685" w:rsidRDefault="00951555" w:rsidP="00390685">
      <w:pPr>
        <w:pStyle w:val="Listtoplevel"/>
        <w:rPr>
          <w:shd w:val="clear" w:color="auto" w:fill="FFFFFF"/>
          <w:lang w:eastAsia="en-GB"/>
        </w:rPr>
      </w:pPr>
      <w:r w:rsidRPr="005B03B0">
        <w:rPr>
          <w:lang w:val="en-NZ" w:eastAsia="en-NZ"/>
        </w:rPr>
        <w:drawing>
          <wp:anchor distT="0" distB="0" distL="114300" distR="114300" simplePos="0" relativeHeight="251817984" behindDoc="0" locked="0" layoutInCell="1" allowOverlap="1" wp14:anchorId="2A140688" wp14:editId="4170086E">
            <wp:simplePos x="0" y="0"/>
            <wp:positionH relativeFrom="margin">
              <wp:align>left</wp:align>
            </wp:positionH>
            <wp:positionV relativeFrom="paragraph">
              <wp:posOffset>318977</wp:posOffset>
            </wp:positionV>
            <wp:extent cx="1658679" cy="1658679"/>
            <wp:effectExtent l="0" t="0" r="0" b="0"/>
            <wp:wrapNone/>
            <wp:docPr id="1831561390" name="Picture 1831561390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561390" name="Picture 1831561390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79" cy="165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685">
        <w:rPr>
          <w:shd w:val="clear" w:color="auto" w:fill="FFFFFF"/>
          <w:lang w:eastAsia="en-GB"/>
        </w:rPr>
        <w:t>better protect</w:t>
      </w:r>
      <w:r>
        <w:rPr>
          <w:shd w:val="clear" w:color="auto" w:fill="FFFFFF"/>
          <w:lang w:eastAsia="en-GB"/>
        </w:rPr>
        <w:t>s</w:t>
      </w:r>
      <w:r w:rsidR="00390685">
        <w:rPr>
          <w:shd w:val="clear" w:color="auto" w:fill="FFFFFF"/>
          <w:lang w:eastAsia="en-GB"/>
        </w:rPr>
        <w:t>:</w:t>
      </w:r>
    </w:p>
    <w:p w14:paraId="6FB7A2D8" w14:textId="7158BF69" w:rsidR="00390685" w:rsidRDefault="00390685" w:rsidP="00951555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children</w:t>
      </w:r>
    </w:p>
    <w:p w14:paraId="7DEA438E" w14:textId="3E4EBEBB" w:rsidR="00390685" w:rsidRDefault="00390685" w:rsidP="00951555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young people</w:t>
      </w:r>
    </w:p>
    <w:p w14:paraId="6E903689" w14:textId="1712ED69" w:rsidR="00390685" w:rsidRPr="00390685" w:rsidRDefault="00951555" w:rsidP="00951555">
      <w:pPr>
        <w:pStyle w:val="Listsecondlevel"/>
        <w:rPr>
          <w:shd w:val="clear" w:color="auto" w:fill="FFFFFF"/>
          <w:lang w:eastAsia="en-GB"/>
        </w:rPr>
      </w:pPr>
      <w:r w:rsidRPr="00951555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20032" behindDoc="0" locked="0" layoutInCell="1" allowOverlap="1" wp14:anchorId="1480FA17" wp14:editId="02002CCC">
            <wp:simplePos x="0" y="0"/>
            <wp:positionH relativeFrom="margin">
              <wp:align>left</wp:align>
            </wp:positionH>
            <wp:positionV relativeFrom="paragraph">
              <wp:posOffset>1307746</wp:posOffset>
            </wp:positionV>
            <wp:extent cx="2112901" cy="1562986"/>
            <wp:effectExtent l="0" t="0" r="1905" b="0"/>
            <wp:wrapNone/>
            <wp:docPr id="118076396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76396" name="Picture 23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901" cy="156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hd w:val="clear" w:color="auto" w:fill="FFFFFF"/>
          <w:lang w:eastAsia="en-GB"/>
        </w:rPr>
        <w:t>other people / communities that are more likely to be harmed</w:t>
      </w:r>
    </w:p>
    <w:p w14:paraId="7946A99B" w14:textId="0F750379" w:rsidR="00951555" w:rsidRDefault="00951555" w:rsidP="0095155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means being around content is:</w:t>
      </w:r>
    </w:p>
    <w:p w14:paraId="26E58CB5" w14:textId="024D42B8" w:rsidR="00951555" w:rsidRDefault="00951555" w:rsidP="00951555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safe</w:t>
      </w:r>
    </w:p>
    <w:p w14:paraId="4F53B6B9" w14:textId="15E4E7E3" w:rsidR="00951555" w:rsidRPr="00951555" w:rsidRDefault="00951555" w:rsidP="00951555">
      <w:pPr>
        <w:pStyle w:val="Listsecondlevel"/>
        <w:rPr>
          <w:b/>
          <w:bCs/>
          <w:shd w:val="clear" w:color="auto" w:fill="FFFFFF"/>
          <w:lang w:eastAsia="en-GB"/>
        </w:rPr>
      </w:pPr>
      <w:r w:rsidRPr="00951555">
        <w:rPr>
          <w:b/>
          <w:bCs/>
          <w:shd w:val="clear" w:color="auto" w:fill="FFFFFF"/>
          <w:lang w:eastAsia="en-GB"/>
        </w:rPr>
        <w:t>inclusive</w:t>
      </w:r>
      <w:r w:rsidR="0006659A" w:rsidRPr="0006659A">
        <w:rPr>
          <w:shd w:val="clear" w:color="auto" w:fill="FFFFFF"/>
          <w:lang w:eastAsia="en-GB"/>
        </w:rPr>
        <w:t>.</w:t>
      </w:r>
    </w:p>
    <w:p w14:paraId="0F9243FB" w14:textId="47F2E593" w:rsidR="00951555" w:rsidRDefault="008D0C77" w:rsidP="00951555">
      <w:pPr>
        <w:pStyle w:val="Listtoplevel"/>
        <w:numPr>
          <w:ilvl w:val="0"/>
          <w:numId w:val="0"/>
        </w:numPr>
        <w:ind w:left="4253" w:hanging="567"/>
        <w:rPr>
          <w:shd w:val="clear" w:color="auto" w:fill="FFFFFF"/>
          <w:lang w:eastAsia="en-GB"/>
        </w:rPr>
      </w:pPr>
      <w:r w:rsidRPr="00951555">
        <w:rPr>
          <w:b/>
          <w:bCs/>
          <w:lang w:val="en-NZ" w:eastAsia="en-NZ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2C860E01" wp14:editId="797CEE6D">
                <wp:simplePos x="0" y="0"/>
                <wp:positionH relativeFrom="margin">
                  <wp:posOffset>2233749</wp:posOffset>
                </wp:positionH>
                <wp:positionV relativeFrom="paragraph">
                  <wp:posOffset>566783</wp:posOffset>
                </wp:positionV>
                <wp:extent cx="3488599" cy="1074964"/>
                <wp:effectExtent l="0" t="0" r="0" b="0"/>
                <wp:wrapNone/>
                <wp:docPr id="21280610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599" cy="1074964"/>
                        </a:xfrm>
                        <a:prstGeom prst="rect">
                          <a:avLst/>
                        </a:prstGeom>
                        <a:solidFill>
                          <a:srgbClr val="BDE1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3A0D8" id="Rectangle 1" o:spid="_x0000_s1026" style="position:absolute;margin-left:175.9pt;margin-top:44.65pt;width:274.7pt;height:84.65pt;z-index:-25150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" fillcolor="#bde1b9" stroked="f" strokeweight="1pt">
                <w10:wrap anchorx="margin"/>
              </v:rect>
            </w:pict>
          </mc:Fallback>
        </mc:AlternateContent>
      </w:r>
      <w:r w:rsidR="00951555" w:rsidRPr="00951555">
        <w:rPr>
          <w:shd w:val="clear" w:color="auto" w:fill="FFFFFF"/>
          <w:lang w:val="en-NZ" w:eastAsia="en-NZ"/>
        </w:rPr>
        <w:drawing>
          <wp:anchor distT="0" distB="0" distL="114300" distR="114300" simplePos="0" relativeHeight="251819008" behindDoc="0" locked="0" layoutInCell="1" allowOverlap="1" wp14:anchorId="0A33BFE0" wp14:editId="5BC33080">
            <wp:simplePos x="0" y="0"/>
            <wp:positionH relativeFrom="margin">
              <wp:align>left</wp:align>
            </wp:positionH>
            <wp:positionV relativeFrom="paragraph">
              <wp:posOffset>60520</wp:posOffset>
            </wp:positionV>
            <wp:extent cx="1732915" cy="1750249"/>
            <wp:effectExtent l="0" t="0" r="635" b="2540"/>
            <wp:wrapNone/>
            <wp:docPr id="1294815797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815797" name="Picture 22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75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B3BC4" w14:textId="2D058603" w:rsidR="00951555" w:rsidRDefault="00951555" w:rsidP="00951555">
      <w:pPr>
        <w:rPr>
          <w:shd w:val="clear" w:color="auto" w:fill="FFFFFF"/>
          <w:lang w:eastAsia="en-GB"/>
        </w:rPr>
      </w:pPr>
      <w:r w:rsidRPr="00951555">
        <w:rPr>
          <w:b/>
          <w:bCs/>
          <w:lang w:eastAsia="en-GB"/>
        </w:rPr>
        <w:t>Inclusive</w:t>
      </w:r>
      <w:r w:rsidRPr="00951555">
        <w:rPr>
          <w:lang w:eastAsia="en-GB"/>
        </w:rPr>
        <w:t xml:space="preserve"> means everyone can be a part of it in a way that works well for them.</w:t>
      </w:r>
    </w:p>
    <w:p w14:paraId="60E62ED1" w14:textId="68275B50" w:rsidR="00B67FA4" w:rsidRDefault="0090013B" w:rsidP="00951555">
      <w:pPr>
        <w:rPr>
          <w:shd w:val="clear" w:color="auto" w:fill="FFFFFF"/>
          <w:lang w:eastAsia="en-GB"/>
        </w:rPr>
      </w:pPr>
      <w:r w:rsidRPr="0090013B"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825152" behindDoc="0" locked="0" layoutInCell="1" allowOverlap="1" wp14:anchorId="31F9F062" wp14:editId="2FC29195">
            <wp:simplePos x="0" y="0"/>
            <wp:positionH relativeFrom="margin">
              <wp:posOffset>-95250</wp:posOffset>
            </wp:positionH>
            <wp:positionV relativeFrom="paragraph">
              <wp:posOffset>161925</wp:posOffset>
            </wp:positionV>
            <wp:extent cx="1704975" cy="1294138"/>
            <wp:effectExtent l="0" t="0" r="0" b="1270"/>
            <wp:wrapNone/>
            <wp:docPr id="173148462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484624" name="Picture 1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9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555">
        <w:rPr>
          <w:rFonts w:eastAsia="Times New Roman"/>
          <w:shd w:val="clear" w:color="auto" w:fill="FFFFFF"/>
          <w:lang w:eastAsia="en-GB"/>
        </w:rPr>
        <w:t xml:space="preserve">As part of the review we also want to find ways </w:t>
      </w:r>
      <w:r w:rsidR="00B67FA4">
        <w:rPr>
          <w:shd w:val="clear" w:color="auto" w:fill="FFFFFF"/>
          <w:lang w:eastAsia="en-GB"/>
        </w:rPr>
        <w:t xml:space="preserve">to make things safer without </w:t>
      </w:r>
      <w:r w:rsidR="00951555">
        <w:rPr>
          <w:shd w:val="clear" w:color="auto" w:fill="FFFFFF"/>
          <w:lang w:eastAsia="en-GB"/>
        </w:rPr>
        <w:t>causing problems with</w:t>
      </w:r>
      <w:r w:rsidR="00B67FA4">
        <w:rPr>
          <w:shd w:val="clear" w:color="auto" w:fill="FFFFFF"/>
          <w:lang w:eastAsia="en-GB"/>
        </w:rPr>
        <w:t xml:space="preserve"> important rights like</w:t>
      </w:r>
      <w:r w:rsidR="00951555">
        <w:rPr>
          <w:shd w:val="clear" w:color="auto" w:fill="FFFFFF"/>
          <w:lang w:eastAsia="en-GB"/>
        </w:rPr>
        <w:t xml:space="preserve"> </w:t>
      </w:r>
      <w:r w:rsidR="00B67FA4" w:rsidRPr="0090013B">
        <w:rPr>
          <w:b/>
          <w:bCs/>
          <w:shd w:val="clear" w:color="auto" w:fill="FFFFFF"/>
          <w:lang w:eastAsia="en-GB"/>
        </w:rPr>
        <w:t>freedom of expression</w:t>
      </w:r>
      <w:r w:rsidR="00951555">
        <w:rPr>
          <w:shd w:val="clear" w:color="auto" w:fill="FFFFFF"/>
          <w:lang w:eastAsia="en-GB"/>
        </w:rPr>
        <w:t>.</w:t>
      </w:r>
    </w:p>
    <w:p w14:paraId="33CB0380" w14:textId="77777777" w:rsidR="00951555" w:rsidRDefault="00951555" w:rsidP="00B67FA4">
      <w:pPr>
        <w:rPr>
          <w:rFonts w:eastAsia="Times New Roman"/>
          <w:shd w:val="clear" w:color="auto" w:fill="FFFFFF"/>
          <w:lang w:eastAsia="en-GB"/>
        </w:rPr>
      </w:pPr>
    </w:p>
    <w:p w14:paraId="3B20F12C" w14:textId="4AC9B1DD" w:rsidR="00951555" w:rsidRDefault="0090013B" w:rsidP="00B67FA4">
      <w:pPr>
        <w:rPr>
          <w:rFonts w:eastAsia="Times New Roman"/>
          <w:shd w:val="clear" w:color="auto" w:fill="FFFFFF"/>
          <w:lang w:eastAsia="en-GB"/>
        </w:rPr>
      </w:pPr>
      <w:r w:rsidRPr="00951555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441B259F" wp14:editId="25F86057">
                <wp:simplePos x="0" y="0"/>
                <wp:positionH relativeFrom="margin">
                  <wp:posOffset>2233749</wp:posOffset>
                </wp:positionH>
                <wp:positionV relativeFrom="paragraph">
                  <wp:posOffset>248194</wp:posOffset>
                </wp:positionV>
                <wp:extent cx="3488599" cy="2835185"/>
                <wp:effectExtent l="0" t="0" r="0" b="3810"/>
                <wp:wrapNone/>
                <wp:docPr id="165867013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599" cy="2835185"/>
                        </a:xfrm>
                        <a:prstGeom prst="rect">
                          <a:avLst/>
                        </a:prstGeom>
                        <a:solidFill>
                          <a:srgbClr val="BDE1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E7480" id="Rectangle 1" o:spid="_x0000_s1026" style="position:absolute;margin-left:175.9pt;margin-top:19.55pt;width:274.7pt;height:223.25pt;z-index:-25149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" fillcolor="#bde1b9" stroked="f" strokeweight="1pt">
                <w10:wrap anchorx="margin"/>
              </v:rect>
            </w:pict>
          </mc:Fallback>
        </mc:AlternateContent>
      </w:r>
    </w:p>
    <w:p w14:paraId="1737EEB2" w14:textId="36B93AA3" w:rsidR="00B67FA4" w:rsidRDefault="00CE5E36" w:rsidP="00B67FA4">
      <w:pPr>
        <w:rPr>
          <w:rFonts w:eastAsia="Times New Roman"/>
          <w:shd w:val="clear" w:color="auto" w:fill="FFFFFF"/>
          <w:lang w:eastAsia="en-GB"/>
        </w:rPr>
      </w:pPr>
      <w:r w:rsidRPr="0090013B">
        <w:rPr>
          <w:rFonts w:eastAsia="Times New Roman"/>
          <w:b/>
          <w:bCs/>
          <w:noProof/>
          <w:lang w:val="en-NZ" w:eastAsia="en-NZ"/>
        </w:rPr>
        <w:drawing>
          <wp:anchor distT="0" distB="0" distL="114300" distR="114300" simplePos="0" relativeHeight="251826176" behindDoc="0" locked="0" layoutInCell="1" allowOverlap="1" wp14:anchorId="30F0F1F4" wp14:editId="7F116075">
            <wp:simplePos x="0" y="0"/>
            <wp:positionH relativeFrom="margin">
              <wp:posOffset>-200660</wp:posOffset>
            </wp:positionH>
            <wp:positionV relativeFrom="paragraph">
              <wp:posOffset>206375</wp:posOffset>
            </wp:positionV>
            <wp:extent cx="2197100" cy="2197100"/>
            <wp:effectExtent l="0" t="0" r="0" b="0"/>
            <wp:wrapNone/>
            <wp:docPr id="31748076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0762" name="Picture 2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1555" w:rsidRPr="0090013B">
        <w:rPr>
          <w:rFonts w:eastAsia="Times New Roman"/>
          <w:b/>
          <w:bCs/>
          <w:lang w:eastAsia="en-GB"/>
        </w:rPr>
        <w:t>Freedom of expression</w:t>
      </w:r>
      <w:r w:rsidR="00951555" w:rsidRPr="0090013B">
        <w:rPr>
          <w:rFonts w:eastAsia="Times New Roman"/>
          <w:lang w:eastAsia="en-GB"/>
        </w:rPr>
        <w:t xml:space="preserve"> means having the right to say what you think.</w:t>
      </w:r>
      <w:r w:rsidR="0090013B" w:rsidRPr="0090013B">
        <w:rPr>
          <w:b/>
          <w:bCs/>
          <w:noProof/>
        </w:rPr>
        <w:t xml:space="preserve"> </w:t>
      </w:r>
    </w:p>
    <w:p w14:paraId="0ABECA4E" w14:textId="77777777" w:rsidR="00951555" w:rsidRDefault="00951555" w:rsidP="00B67FA4">
      <w:pPr>
        <w:rPr>
          <w:rFonts w:eastAsia="Times New Roman"/>
          <w:shd w:val="clear" w:color="auto" w:fill="FFFFFF"/>
          <w:lang w:eastAsia="en-GB"/>
        </w:rPr>
      </w:pPr>
    </w:p>
    <w:p w14:paraId="15BF0AAC" w14:textId="77777777" w:rsidR="00951555" w:rsidRDefault="00951555" w:rsidP="00B67FA4">
      <w:pPr>
        <w:rPr>
          <w:rFonts w:eastAsia="Times New Roman"/>
          <w:shd w:val="clear" w:color="auto" w:fill="FFFFFF"/>
          <w:lang w:eastAsia="en-GB"/>
        </w:rPr>
      </w:pPr>
    </w:p>
    <w:p w14:paraId="4414C06C" w14:textId="3E3C1745" w:rsidR="00951555" w:rsidRDefault="00951555" w:rsidP="00B67FA4">
      <w:pPr>
        <w:rPr>
          <w:rFonts w:eastAsia="Times New Roman"/>
          <w:shd w:val="clear" w:color="auto" w:fill="FFFFFF"/>
          <w:lang w:eastAsia="en-GB"/>
        </w:rPr>
      </w:pPr>
      <w:r w:rsidRPr="0090013B">
        <w:rPr>
          <w:rFonts w:eastAsia="Times New Roman"/>
          <w:lang w:eastAsia="en-GB"/>
        </w:rPr>
        <w:t xml:space="preserve">For example you have the right to say you do not agree with the </w:t>
      </w:r>
      <w:r w:rsidR="00E044B6">
        <w:rPr>
          <w:rFonts w:eastAsia="Times New Roman"/>
          <w:lang w:eastAsia="en-GB"/>
        </w:rPr>
        <w:t>G</w:t>
      </w:r>
      <w:r w:rsidR="00E044B6" w:rsidRPr="0090013B">
        <w:rPr>
          <w:rFonts w:eastAsia="Times New Roman"/>
          <w:lang w:eastAsia="en-GB"/>
        </w:rPr>
        <w:t>overnment</w:t>
      </w:r>
      <w:r w:rsidRPr="0090013B">
        <w:rPr>
          <w:rFonts w:eastAsia="Times New Roman"/>
          <w:lang w:eastAsia="en-GB"/>
        </w:rPr>
        <w:t>.</w:t>
      </w:r>
    </w:p>
    <w:p w14:paraId="01568162" w14:textId="77777777" w:rsidR="00951555" w:rsidRDefault="00951555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1A29630E" w14:textId="6446EB10" w:rsidR="00517935" w:rsidRDefault="0090013B" w:rsidP="00B67FA4">
      <w:pPr>
        <w:rPr>
          <w:rFonts w:eastAsia="Times New Roman"/>
          <w:shd w:val="clear" w:color="auto" w:fill="FFFFFF"/>
          <w:lang w:eastAsia="en-GB"/>
        </w:rPr>
      </w:pPr>
      <w:r w:rsidRPr="0090013B"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829248" behindDoc="0" locked="0" layoutInCell="1" allowOverlap="1" wp14:anchorId="6F28D2B1" wp14:editId="58AE6C74">
            <wp:simplePos x="0" y="0"/>
            <wp:positionH relativeFrom="margin">
              <wp:posOffset>28575</wp:posOffset>
            </wp:positionH>
            <wp:positionV relativeFrom="paragraph">
              <wp:posOffset>28575</wp:posOffset>
            </wp:positionV>
            <wp:extent cx="1433015" cy="1433015"/>
            <wp:effectExtent l="0" t="0" r="0" b="0"/>
            <wp:wrapNone/>
            <wp:docPr id="159504137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041373" name="Picture 5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15" cy="14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7935">
        <w:rPr>
          <w:rFonts w:eastAsia="Times New Roman"/>
          <w:shd w:val="clear" w:color="auto" w:fill="FFFFFF"/>
          <w:lang w:eastAsia="en-GB"/>
        </w:rPr>
        <w:t xml:space="preserve">We want to do </w:t>
      </w:r>
      <w:r w:rsidR="001575A1">
        <w:rPr>
          <w:rFonts w:eastAsia="Times New Roman"/>
          <w:shd w:val="clear" w:color="auto" w:fill="FFFFFF"/>
          <w:lang w:eastAsia="en-GB"/>
        </w:rPr>
        <w:t xml:space="preserve">all </w:t>
      </w:r>
      <w:r w:rsidR="00517935">
        <w:rPr>
          <w:rFonts w:eastAsia="Times New Roman"/>
          <w:shd w:val="clear" w:color="auto" w:fill="FFFFFF"/>
          <w:lang w:eastAsia="en-GB"/>
        </w:rPr>
        <w:t>this while still keeping to the idea of an internet that is:</w:t>
      </w:r>
    </w:p>
    <w:p w14:paraId="0BB88E81" w14:textId="51123C93" w:rsidR="00517935" w:rsidRPr="0090013B" w:rsidRDefault="00CE5E36" w:rsidP="00517935">
      <w:pPr>
        <w:pStyle w:val="Listtoplevel"/>
        <w:rPr>
          <w:b/>
          <w:bCs/>
          <w:shd w:val="clear" w:color="auto" w:fill="FFFFFF"/>
          <w:lang w:eastAsia="en-GB"/>
        </w:rPr>
      </w:pPr>
      <w:r w:rsidRPr="0090013B">
        <w:rPr>
          <w:rFonts w:eastAsia="Times New Roman"/>
          <w:shd w:val="clear" w:color="auto" w:fill="FFFFFF"/>
          <w:lang w:val="en-NZ" w:eastAsia="en-NZ"/>
        </w:rPr>
        <w:drawing>
          <wp:anchor distT="0" distB="0" distL="114300" distR="114300" simplePos="0" relativeHeight="251828224" behindDoc="0" locked="0" layoutInCell="1" allowOverlap="1" wp14:anchorId="2172BAC1" wp14:editId="36837309">
            <wp:simplePos x="0" y="0"/>
            <wp:positionH relativeFrom="margin">
              <wp:posOffset>-114300</wp:posOffset>
            </wp:positionH>
            <wp:positionV relativeFrom="paragraph">
              <wp:posOffset>775335</wp:posOffset>
            </wp:positionV>
            <wp:extent cx="1910686" cy="1088123"/>
            <wp:effectExtent l="0" t="0" r="0" b="0"/>
            <wp:wrapNone/>
            <wp:docPr id="1673613729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13729" name="Picture 4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86" cy="108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935" w:rsidRPr="0090013B">
        <w:rPr>
          <w:b/>
          <w:bCs/>
          <w:shd w:val="clear" w:color="auto" w:fill="FFFFFF"/>
          <w:lang w:eastAsia="en-GB"/>
        </w:rPr>
        <w:t>free</w:t>
      </w:r>
      <w:r w:rsidR="0090013B">
        <w:rPr>
          <w:b/>
          <w:bCs/>
          <w:shd w:val="clear" w:color="auto" w:fill="FFFFFF"/>
          <w:lang w:eastAsia="en-GB"/>
        </w:rPr>
        <w:t xml:space="preserve"> </w:t>
      </w:r>
      <w:r w:rsidR="0090013B">
        <w:rPr>
          <w:shd w:val="clear" w:color="auto" w:fill="FFFFFF"/>
          <w:lang w:eastAsia="en-GB"/>
        </w:rPr>
        <w:t>which means there are not more rules than there need to be</w:t>
      </w:r>
    </w:p>
    <w:p w14:paraId="21AFB085" w14:textId="3DFD12AE" w:rsidR="00517935" w:rsidRDefault="00CE5E36" w:rsidP="00517935">
      <w:pPr>
        <w:pStyle w:val="Listtoplevel"/>
        <w:rPr>
          <w:shd w:val="clear" w:color="auto" w:fill="FFFFFF"/>
          <w:lang w:eastAsia="en-GB"/>
        </w:rPr>
      </w:pPr>
      <w:r w:rsidRPr="0090013B">
        <w:rPr>
          <w:shd w:val="clear" w:color="auto" w:fill="FFFFFF"/>
          <w:lang w:val="en-NZ" w:eastAsia="en-NZ"/>
        </w:rPr>
        <w:drawing>
          <wp:anchor distT="0" distB="0" distL="114300" distR="114300" simplePos="0" relativeHeight="251827200" behindDoc="0" locked="0" layoutInCell="1" allowOverlap="1" wp14:anchorId="2CD4DFCD" wp14:editId="6BE0F263">
            <wp:simplePos x="0" y="0"/>
            <wp:positionH relativeFrom="margin">
              <wp:posOffset>-47625</wp:posOffset>
            </wp:positionH>
            <wp:positionV relativeFrom="paragraph">
              <wp:posOffset>1253490</wp:posOffset>
            </wp:positionV>
            <wp:extent cx="1676400" cy="1352226"/>
            <wp:effectExtent l="0" t="0" r="0" b="635"/>
            <wp:wrapNone/>
            <wp:docPr id="87040148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01484" name="Picture 3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63" cy="135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935" w:rsidRPr="0090013B">
        <w:rPr>
          <w:b/>
          <w:bCs/>
          <w:shd w:val="clear" w:color="auto" w:fill="FFFFFF"/>
          <w:lang w:eastAsia="en-GB"/>
        </w:rPr>
        <w:t>open</w:t>
      </w:r>
      <w:r w:rsidR="0090013B">
        <w:rPr>
          <w:shd w:val="clear" w:color="auto" w:fill="FFFFFF"/>
          <w:lang w:eastAsia="en-GB"/>
        </w:rPr>
        <w:t xml:space="preserve"> which means you choose </w:t>
      </w:r>
      <w:r w:rsidR="00F702EB" w:rsidRPr="00F702EB">
        <w:rPr>
          <w:color w:val="000000"/>
          <w:szCs w:val="32"/>
        </w:rPr>
        <w:t>what you see rather than your internet company choosing for you</w:t>
      </w:r>
    </w:p>
    <w:p w14:paraId="28FA93E2" w14:textId="41F959FF" w:rsidR="00517935" w:rsidRDefault="00517935" w:rsidP="0090013B">
      <w:pPr>
        <w:pStyle w:val="Listtoplevel"/>
        <w:rPr>
          <w:shd w:val="clear" w:color="auto" w:fill="FFFFFF"/>
          <w:lang w:eastAsia="en-GB"/>
        </w:rPr>
      </w:pPr>
      <w:r w:rsidRPr="0090013B">
        <w:rPr>
          <w:b/>
          <w:bCs/>
          <w:shd w:val="clear" w:color="auto" w:fill="FFFFFF"/>
          <w:lang w:eastAsia="en-GB"/>
        </w:rPr>
        <w:t>secure</w:t>
      </w:r>
      <w:r w:rsidR="0090013B">
        <w:rPr>
          <w:shd w:val="clear" w:color="auto" w:fill="FFFFFF"/>
          <w:lang w:eastAsia="en-GB"/>
        </w:rPr>
        <w:t xml:space="preserve"> which means information is kept safe.</w:t>
      </w:r>
      <w:r w:rsidR="0090013B" w:rsidRPr="009001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CEC8484" w14:textId="77777777" w:rsidR="0064667B" w:rsidRDefault="0064667B">
      <w:pPr>
        <w:spacing w:line="240" w:lineRule="auto"/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18A4AF15" w14:textId="76EDB646" w:rsidR="00124EA8" w:rsidRDefault="008B0EAC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What we think should happen</w:t>
      </w:r>
    </w:p>
    <w:p w14:paraId="00DD82E3" w14:textId="73CF6E4C" w:rsidR="00124EA8" w:rsidRDefault="00124EA8" w:rsidP="00124EA8">
      <w:pPr>
        <w:rPr>
          <w:lang w:eastAsia="en-GB"/>
        </w:rPr>
      </w:pPr>
    </w:p>
    <w:p w14:paraId="4CF2F22A" w14:textId="7416804D" w:rsidR="00124EA8" w:rsidRPr="00124EA8" w:rsidRDefault="0090013B" w:rsidP="00124EA8">
      <w:pPr>
        <w:rPr>
          <w:lang w:eastAsia="en-GB"/>
        </w:rPr>
      </w:pPr>
      <w:r w:rsidRPr="0090013B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32320" behindDoc="0" locked="0" layoutInCell="1" allowOverlap="1" wp14:anchorId="783C4D1E" wp14:editId="2FBFC32A">
            <wp:simplePos x="0" y="0"/>
            <wp:positionH relativeFrom="margin">
              <wp:posOffset>85725</wp:posOffset>
            </wp:positionH>
            <wp:positionV relativeFrom="paragraph">
              <wp:posOffset>143510</wp:posOffset>
            </wp:positionV>
            <wp:extent cx="1501253" cy="1501253"/>
            <wp:effectExtent l="0" t="0" r="3810" b="3810"/>
            <wp:wrapNone/>
            <wp:docPr id="730854924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854924" name="Picture 6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53" cy="150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AAEA3" w14:textId="00CA832A" w:rsidR="00390685" w:rsidRDefault="00390685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We suggest a way of doing things that includes:</w:t>
      </w:r>
    </w:p>
    <w:p w14:paraId="028D6586" w14:textId="245ADFCD" w:rsidR="00390685" w:rsidRDefault="00390685" w:rsidP="0039068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education</w:t>
      </w:r>
    </w:p>
    <w:p w14:paraId="70117AB9" w14:textId="2907EC09" w:rsidR="00390685" w:rsidRPr="0006659A" w:rsidRDefault="0090013B" w:rsidP="0090013B">
      <w:pPr>
        <w:pStyle w:val="Listtoplevel"/>
        <w:rPr>
          <w:b/>
          <w:shd w:val="clear" w:color="auto" w:fill="FFFFFF"/>
          <w:lang w:eastAsia="en-GB"/>
        </w:rPr>
      </w:pPr>
      <w:r w:rsidRPr="0006659A">
        <w:rPr>
          <w:b/>
          <w:shd w:val="clear" w:color="auto" w:fill="FFFFFF"/>
          <w:lang w:val="en-NZ" w:eastAsia="en-NZ"/>
        </w:rPr>
        <w:drawing>
          <wp:anchor distT="0" distB="0" distL="114300" distR="114300" simplePos="0" relativeHeight="251833344" behindDoc="0" locked="0" layoutInCell="1" allowOverlap="1" wp14:anchorId="786A6CA7" wp14:editId="6AAEFE31">
            <wp:simplePos x="0" y="0"/>
            <wp:positionH relativeFrom="margin">
              <wp:posOffset>-50800</wp:posOffset>
            </wp:positionH>
            <wp:positionV relativeFrom="paragraph">
              <wp:posOffset>304165</wp:posOffset>
            </wp:positionV>
            <wp:extent cx="1637665" cy="1337310"/>
            <wp:effectExtent l="0" t="0" r="635" b="0"/>
            <wp:wrapNone/>
            <wp:docPr id="6775057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50573" name="Picture 7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0685" w:rsidRPr="0006659A">
        <w:rPr>
          <w:b/>
          <w:shd w:val="clear" w:color="auto" w:fill="FFFFFF"/>
          <w:lang w:eastAsia="en-GB"/>
        </w:rPr>
        <w:t>codes of practice</w:t>
      </w:r>
    </w:p>
    <w:p w14:paraId="061C79EC" w14:textId="08F7AD05" w:rsidR="00390685" w:rsidRDefault="00390685" w:rsidP="0039068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a </w:t>
      </w:r>
      <w:r w:rsidRPr="0006659A">
        <w:rPr>
          <w:b/>
          <w:shd w:val="clear" w:color="auto" w:fill="FFFFFF"/>
          <w:lang w:eastAsia="en-GB"/>
        </w:rPr>
        <w:t>regulator</w:t>
      </w:r>
    </w:p>
    <w:p w14:paraId="66706897" w14:textId="00FE2C40" w:rsidR="00390685" w:rsidRDefault="00390685" w:rsidP="0039068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laws.</w:t>
      </w:r>
    </w:p>
    <w:p w14:paraId="2ED93677" w14:textId="613482BD" w:rsidR="004E701A" w:rsidRDefault="004E701A" w:rsidP="004E701A">
      <w:pPr>
        <w:rPr>
          <w:rFonts w:eastAsia="Times New Roman"/>
          <w:shd w:val="clear" w:color="auto" w:fill="FFFFFF"/>
          <w:lang w:eastAsia="en-GB"/>
        </w:rPr>
      </w:pPr>
      <w:r w:rsidRPr="0090013B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49056" behindDoc="0" locked="0" layoutInCell="1" allowOverlap="1" wp14:anchorId="7EEBF84F" wp14:editId="565A9922">
            <wp:simplePos x="0" y="0"/>
            <wp:positionH relativeFrom="margin">
              <wp:posOffset>-152400</wp:posOffset>
            </wp:positionH>
            <wp:positionV relativeFrom="paragraph">
              <wp:posOffset>147320</wp:posOffset>
            </wp:positionV>
            <wp:extent cx="1473958" cy="1473958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934047" name="Picture 2137934047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958" cy="147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B3DC8" w14:textId="4F7BF360" w:rsidR="004E701A" w:rsidRDefault="004E701A" w:rsidP="004E701A">
      <w:pPr>
        <w:rPr>
          <w:rFonts w:eastAsia="Times New Roman"/>
          <w:shd w:val="clear" w:color="auto" w:fill="FFFFFF"/>
          <w:lang w:eastAsia="en-GB"/>
        </w:rPr>
      </w:pPr>
      <w:r w:rsidRPr="00951555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06A7B911" wp14:editId="6CB18670">
                <wp:simplePos x="0" y="0"/>
                <wp:positionH relativeFrom="margin">
                  <wp:posOffset>2219326</wp:posOffset>
                </wp:positionH>
                <wp:positionV relativeFrom="paragraph">
                  <wp:posOffset>296545</wp:posOffset>
                </wp:positionV>
                <wp:extent cx="3509010" cy="723331"/>
                <wp:effectExtent l="0" t="0" r="0" b="6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9010" cy="723331"/>
                        </a:xfrm>
                        <a:prstGeom prst="rect">
                          <a:avLst/>
                        </a:prstGeom>
                        <a:solidFill>
                          <a:srgbClr val="BDE1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9905A5" id="Rectangle 1" o:spid="_x0000_s1026" style="position:absolute;margin-left:174.75pt;margin-top:23.35pt;width:276.3pt;height:56.95pt;z-index:-25136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" fillcolor="#bde1b9" stroked="f" strokeweight="1pt">
                <w10:wrap anchorx="margin"/>
              </v:rect>
            </w:pict>
          </mc:Fallback>
        </mc:AlternateContent>
      </w:r>
    </w:p>
    <w:p w14:paraId="704E1797" w14:textId="77777777" w:rsidR="004E701A" w:rsidRDefault="004E701A" w:rsidP="004E701A">
      <w:pPr>
        <w:rPr>
          <w:rFonts w:eastAsia="Times New Roman"/>
          <w:shd w:val="clear" w:color="auto" w:fill="FFFFFF"/>
          <w:lang w:eastAsia="en-GB"/>
        </w:rPr>
      </w:pPr>
      <w:r w:rsidRPr="0090013B">
        <w:rPr>
          <w:rFonts w:eastAsia="Times New Roman"/>
          <w:b/>
          <w:bCs/>
          <w:lang w:eastAsia="en-GB"/>
        </w:rPr>
        <w:t>Codes of practice</w:t>
      </w:r>
      <w:r w:rsidRPr="0090013B">
        <w:rPr>
          <w:rFonts w:eastAsia="Times New Roman"/>
          <w:lang w:eastAsia="en-GB"/>
        </w:rPr>
        <w:t xml:space="preserve"> are like rules that platforms agree to follow.</w:t>
      </w:r>
    </w:p>
    <w:p w14:paraId="452C9A39" w14:textId="5BB2A139" w:rsidR="00390685" w:rsidRDefault="00390685" w:rsidP="004567B0">
      <w:pPr>
        <w:rPr>
          <w:rFonts w:eastAsia="Times New Roman"/>
          <w:shd w:val="clear" w:color="auto" w:fill="FFFFFF"/>
          <w:lang w:eastAsia="en-GB"/>
        </w:rPr>
      </w:pPr>
    </w:p>
    <w:p w14:paraId="30EC88DE" w14:textId="6FC91D7A" w:rsidR="00390685" w:rsidRDefault="004E701A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50080" behindDoc="0" locked="0" layoutInCell="1" allowOverlap="1" wp14:anchorId="43D3B803" wp14:editId="717F75C3">
            <wp:simplePos x="0" y="0"/>
            <wp:positionH relativeFrom="column">
              <wp:posOffset>-47625</wp:posOffset>
            </wp:positionH>
            <wp:positionV relativeFrom="paragraph">
              <wp:posOffset>256540</wp:posOffset>
            </wp:positionV>
            <wp:extent cx="1704975" cy="911801"/>
            <wp:effectExtent l="0" t="0" r="0" b="3175"/>
            <wp:wrapThrough wrapText="bothSides">
              <wp:wrapPolygon edited="0">
                <wp:start x="0" y="0"/>
                <wp:lineTo x="0" y="21224"/>
                <wp:lineTo x="21238" y="21224"/>
                <wp:lineTo x="2123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st page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911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DDCC3" w14:textId="2CF357BC" w:rsidR="00390685" w:rsidRDefault="00390685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We will </w:t>
      </w:r>
      <w:r w:rsidR="004E701A">
        <w:rPr>
          <w:rFonts w:eastAsia="Times New Roman"/>
          <w:shd w:val="clear" w:color="auto" w:fill="FFFFFF"/>
          <w:lang w:eastAsia="en-GB"/>
        </w:rPr>
        <w:t xml:space="preserve">look at what a </w:t>
      </w:r>
      <w:r w:rsidR="004E701A" w:rsidRPr="0006659A">
        <w:rPr>
          <w:rFonts w:eastAsia="Times New Roman"/>
          <w:b/>
          <w:shd w:val="clear" w:color="auto" w:fill="FFFFFF"/>
          <w:lang w:eastAsia="en-GB"/>
        </w:rPr>
        <w:t>regulator</w:t>
      </w:r>
      <w:r w:rsidR="004E701A">
        <w:rPr>
          <w:rFonts w:eastAsia="Times New Roman"/>
          <w:shd w:val="clear" w:color="auto" w:fill="FFFFFF"/>
          <w:lang w:eastAsia="en-GB"/>
        </w:rPr>
        <w:t xml:space="preserve"> means on </w:t>
      </w:r>
      <w:r w:rsidR="004E701A" w:rsidRPr="0006659A">
        <w:rPr>
          <w:rFonts w:eastAsia="Times New Roman"/>
          <w:b/>
          <w:shd w:val="clear" w:color="auto" w:fill="FFFFFF"/>
          <w:lang w:eastAsia="en-GB"/>
        </w:rPr>
        <w:t>pages 13 to 14</w:t>
      </w:r>
      <w:r w:rsidR="004E701A">
        <w:rPr>
          <w:rFonts w:eastAsia="Times New Roman"/>
          <w:shd w:val="clear" w:color="auto" w:fill="FFFFFF"/>
          <w:lang w:eastAsia="en-GB"/>
        </w:rPr>
        <w:t>.</w:t>
      </w:r>
    </w:p>
    <w:p w14:paraId="5C884BC3" w14:textId="77777777" w:rsidR="0090013B" w:rsidRDefault="0090013B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1FD5B93C" w14:textId="5707D890" w:rsidR="00A12915" w:rsidRDefault="00390685" w:rsidP="001754F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lastRenderedPageBreak/>
        <w:t>We think this new system will work better because</w:t>
      </w:r>
      <w:r w:rsidR="00E044B6">
        <w:rPr>
          <w:rFonts w:eastAsia="Times New Roman"/>
          <w:shd w:val="clear" w:color="auto" w:fill="FFFFFF"/>
          <w:lang w:eastAsia="en-GB"/>
        </w:rPr>
        <w:t>:</w:t>
      </w:r>
    </w:p>
    <w:p w14:paraId="456BA8D1" w14:textId="446131EC" w:rsidR="004F4579" w:rsidRDefault="00CE5E36" w:rsidP="004F4579">
      <w:pPr>
        <w:pStyle w:val="Listtoplevel"/>
        <w:rPr>
          <w:rFonts w:eastAsia="Times New Roman"/>
          <w:shd w:val="clear" w:color="auto" w:fill="FFFFFF"/>
          <w:lang w:eastAsia="en-GB"/>
        </w:rPr>
      </w:pPr>
      <w:r w:rsidRPr="005B03B0">
        <w:rPr>
          <w:lang w:val="en-NZ" w:eastAsia="en-NZ"/>
        </w:rPr>
        <w:drawing>
          <wp:anchor distT="0" distB="0" distL="114300" distR="114300" simplePos="0" relativeHeight="251835392" behindDoc="0" locked="0" layoutInCell="1" allowOverlap="1" wp14:anchorId="5AC82CB6" wp14:editId="3FAB059B">
            <wp:simplePos x="0" y="0"/>
            <wp:positionH relativeFrom="margin">
              <wp:posOffset>171450</wp:posOffset>
            </wp:positionH>
            <wp:positionV relativeFrom="paragraph">
              <wp:posOffset>95250</wp:posOffset>
            </wp:positionV>
            <wp:extent cx="1275907" cy="1275907"/>
            <wp:effectExtent l="0" t="0" r="635" b="0"/>
            <wp:wrapNone/>
            <wp:docPr id="2094026986" name="Picture 209402698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026986" name="Picture 2094026986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907" cy="1275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579">
        <w:rPr>
          <w:rFonts w:eastAsia="Times New Roman"/>
          <w:shd w:val="clear" w:color="auto" w:fill="FFFFFF"/>
          <w:lang w:eastAsia="en-GB"/>
        </w:rPr>
        <w:t>it takes some of the things that work well for traditional media</w:t>
      </w:r>
      <w:r w:rsidR="0090013B">
        <w:rPr>
          <w:rFonts w:eastAsia="Times New Roman"/>
          <w:shd w:val="clear" w:color="auto" w:fill="FFFFFF"/>
          <w:lang w:eastAsia="en-GB"/>
        </w:rPr>
        <w:t xml:space="preserve"> like </w:t>
      </w:r>
      <w:r w:rsidR="00E044B6">
        <w:rPr>
          <w:rFonts w:eastAsia="Times New Roman"/>
          <w:shd w:val="clear" w:color="auto" w:fill="FFFFFF"/>
          <w:lang w:eastAsia="en-GB"/>
        </w:rPr>
        <w:t xml:space="preserve">TV </w:t>
      </w:r>
      <w:r w:rsidR="004F4579">
        <w:rPr>
          <w:rFonts w:eastAsia="Times New Roman"/>
          <w:shd w:val="clear" w:color="auto" w:fill="FFFFFF"/>
          <w:lang w:eastAsia="en-GB"/>
        </w:rPr>
        <w:t>and uses them for social media as well</w:t>
      </w:r>
    </w:p>
    <w:p w14:paraId="4FCE81AB" w14:textId="3E84C47A" w:rsidR="00124EA8" w:rsidRDefault="00CE5E36" w:rsidP="004F4579">
      <w:pPr>
        <w:pStyle w:val="Listtoplevel"/>
        <w:rPr>
          <w:rFonts w:eastAsia="Times New Roman"/>
          <w:shd w:val="clear" w:color="auto" w:fill="FFFFFF"/>
          <w:lang w:eastAsia="en-GB"/>
        </w:rPr>
      </w:pPr>
      <w:r w:rsidRPr="001850C2">
        <w:rPr>
          <w:lang w:val="en-NZ" w:eastAsia="en-NZ"/>
        </w:rPr>
        <w:drawing>
          <wp:anchor distT="0" distB="0" distL="114300" distR="114300" simplePos="0" relativeHeight="251836416" behindDoc="0" locked="0" layoutInCell="1" allowOverlap="1" wp14:anchorId="550D493F" wp14:editId="1F02DAE3">
            <wp:simplePos x="0" y="0"/>
            <wp:positionH relativeFrom="margin">
              <wp:posOffset>175260</wp:posOffset>
            </wp:positionH>
            <wp:positionV relativeFrom="paragraph">
              <wp:posOffset>109855</wp:posOffset>
            </wp:positionV>
            <wp:extent cx="1532890" cy="1156545"/>
            <wp:effectExtent l="0" t="0" r="0" b="5715"/>
            <wp:wrapNone/>
            <wp:docPr id="363814284" name="Picture 36381428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814284" name="Picture 363814284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15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579">
        <w:rPr>
          <w:rFonts w:eastAsia="Times New Roman"/>
          <w:shd w:val="clear" w:color="auto" w:fill="FFFFFF"/>
          <w:lang w:eastAsia="en-GB"/>
        </w:rPr>
        <w:t>it fits with the way things are being done in other countries</w:t>
      </w:r>
    </w:p>
    <w:p w14:paraId="06B2A77C" w14:textId="5FC50685" w:rsidR="00390685" w:rsidRDefault="0090013B" w:rsidP="0090013B">
      <w:pPr>
        <w:pStyle w:val="Listtoplevel"/>
        <w:rPr>
          <w:shd w:val="clear" w:color="auto" w:fill="FFFFFF"/>
          <w:lang w:eastAsia="en-GB"/>
        </w:rPr>
      </w:pPr>
      <w:r w:rsidRPr="0090013B">
        <w:rPr>
          <w:rFonts w:eastAsia="Times New Roman"/>
          <w:shd w:val="clear" w:color="auto" w:fill="FFFFFF"/>
          <w:lang w:val="en-NZ" w:eastAsia="en-NZ"/>
        </w:rPr>
        <w:drawing>
          <wp:anchor distT="0" distB="0" distL="114300" distR="114300" simplePos="0" relativeHeight="251837440" behindDoc="0" locked="0" layoutInCell="1" allowOverlap="1" wp14:anchorId="6448069B" wp14:editId="4B93E632">
            <wp:simplePos x="0" y="0"/>
            <wp:positionH relativeFrom="margin">
              <wp:posOffset>635</wp:posOffset>
            </wp:positionH>
            <wp:positionV relativeFrom="paragraph">
              <wp:posOffset>673735</wp:posOffset>
            </wp:positionV>
            <wp:extent cx="1620688" cy="1533525"/>
            <wp:effectExtent l="0" t="0" r="0" b="0"/>
            <wp:wrapNone/>
            <wp:docPr id="453789712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89712" name="Picture 8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88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o</w:t>
      </w:r>
      <w:r w:rsidR="00390685">
        <w:rPr>
          <w:shd w:val="clear" w:color="auto" w:fill="FFFFFF"/>
          <w:lang w:eastAsia="en-GB"/>
        </w:rPr>
        <w:t xml:space="preserve">nline services will </w:t>
      </w:r>
      <w:r>
        <w:rPr>
          <w:shd w:val="clear" w:color="auto" w:fill="FFFFFF"/>
          <w:lang w:eastAsia="en-GB"/>
        </w:rPr>
        <w:t>need to have</w:t>
      </w:r>
      <w:r w:rsidR="00390685">
        <w:rPr>
          <w:shd w:val="clear" w:color="auto" w:fill="FFFFFF"/>
          <w:lang w:eastAsia="en-GB"/>
        </w:rPr>
        <w:t xml:space="preserve"> things that mean users can stay safer when using platforms</w:t>
      </w:r>
    </w:p>
    <w:p w14:paraId="30CE0903" w14:textId="0322A609" w:rsidR="004F4579" w:rsidRDefault="004F4579" w:rsidP="004F4579">
      <w:pPr>
        <w:pStyle w:val="Listtoplevel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it be easier for</w:t>
      </w:r>
      <w:r w:rsidR="00197659">
        <w:rPr>
          <w:rFonts w:eastAsia="Times New Roman"/>
          <w:shd w:val="clear" w:color="auto" w:fill="FFFFFF"/>
          <w:lang w:eastAsia="en-GB"/>
        </w:rPr>
        <w:t>:</w:t>
      </w:r>
    </w:p>
    <w:p w14:paraId="5D887D1A" w14:textId="6B778BE3" w:rsidR="004F4579" w:rsidRDefault="0090013B" w:rsidP="0090013B">
      <w:pPr>
        <w:pStyle w:val="Listsecondlevel"/>
        <w:rPr>
          <w:shd w:val="clear" w:color="auto" w:fill="FFFFFF"/>
          <w:lang w:eastAsia="en-GB"/>
        </w:rPr>
      </w:pPr>
      <w:r w:rsidRPr="0090013B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39488" behindDoc="0" locked="0" layoutInCell="1" allowOverlap="1" wp14:anchorId="1CD86956" wp14:editId="03F2DAB1">
            <wp:simplePos x="0" y="0"/>
            <wp:positionH relativeFrom="margin">
              <wp:posOffset>145415</wp:posOffset>
            </wp:positionH>
            <wp:positionV relativeFrom="paragraph">
              <wp:posOffset>415925</wp:posOffset>
            </wp:positionV>
            <wp:extent cx="1475740" cy="1475740"/>
            <wp:effectExtent l="0" t="0" r="0" b="0"/>
            <wp:wrapNone/>
            <wp:docPr id="775994755" name="Picture 77599475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994755" name="Picture 775994755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people</w:t>
      </w:r>
      <w:r w:rsidR="004F4579">
        <w:rPr>
          <w:shd w:val="clear" w:color="auto" w:fill="FFFFFF"/>
          <w:lang w:eastAsia="en-GB"/>
        </w:rPr>
        <w:t xml:space="preserve"> </w:t>
      </w:r>
      <w:r>
        <w:rPr>
          <w:shd w:val="clear" w:color="auto" w:fill="FFFFFF"/>
          <w:lang w:eastAsia="en-GB"/>
        </w:rPr>
        <w:t>to say when there are problems</w:t>
      </w:r>
    </w:p>
    <w:p w14:paraId="6AD8416E" w14:textId="5B3716EE" w:rsidR="004F4579" w:rsidRDefault="004F4579" w:rsidP="0090013B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platforms to follow the rules.</w:t>
      </w:r>
    </w:p>
    <w:p w14:paraId="1B23CAA8" w14:textId="045B045E" w:rsidR="00581D30" w:rsidRDefault="00581D30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0AC28B5B" w14:textId="1DD3ACAF" w:rsidR="004F4579" w:rsidRDefault="00A27131" w:rsidP="00BD34B6">
      <w:pPr>
        <w:rPr>
          <w:rFonts w:eastAsia="Times New Roman"/>
          <w:shd w:val="clear" w:color="auto" w:fill="FFFFFF"/>
          <w:lang w:eastAsia="en-GB"/>
        </w:rPr>
      </w:pPr>
      <w:r w:rsidRPr="00A27131"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862016" behindDoc="0" locked="0" layoutInCell="1" allowOverlap="1" wp14:anchorId="7F68CECB" wp14:editId="16BC7991">
            <wp:simplePos x="0" y="0"/>
            <wp:positionH relativeFrom="margin">
              <wp:posOffset>-28575</wp:posOffset>
            </wp:positionH>
            <wp:positionV relativeFrom="paragraph">
              <wp:posOffset>-311150</wp:posOffset>
            </wp:positionV>
            <wp:extent cx="1299189" cy="1269242"/>
            <wp:effectExtent l="0" t="0" r="0" b="7620"/>
            <wp:wrapNone/>
            <wp:docPr id="245215153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15153" name="Picture 16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189" cy="12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0685">
        <w:rPr>
          <w:rFonts w:eastAsia="Times New Roman"/>
          <w:shd w:val="clear" w:color="auto" w:fill="FFFFFF"/>
          <w:lang w:eastAsia="en-GB"/>
        </w:rPr>
        <w:t>The regulator would have the job of:</w:t>
      </w:r>
    </w:p>
    <w:p w14:paraId="6E6BACCF" w14:textId="0BEFA5C3" w:rsidR="00390685" w:rsidRDefault="00390685" w:rsidP="0039068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agreeing to the </w:t>
      </w:r>
      <w:r w:rsidRPr="0006659A">
        <w:rPr>
          <w:bCs/>
          <w:shd w:val="clear" w:color="auto" w:fill="FFFFFF"/>
          <w:lang w:eastAsia="en-GB"/>
        </w:rPr>
        <w:t>codes</w:t>
      </w:r>
      <w:r w:rsidR="0090013B" w:rsidRPr="0006659A">
        <w:rPr>
          <w:bCs/>
          <w:shd w:val="clear" w:color="auto" w:fill="FFFFFF"/>
          <w:lang w:eastAsia="en-GB"/>
        </w:rPr>
        <w:t xml:space="preserve"> of practice</w:t>
      </w:r>
    </w:p>
    <w:p w14:paraId="50926EEB" w14:textId="03B6D7A0" w:rsidR="00390685" w:rsidRDefault="004E701A" w:rsidP="00390685">
      <w:pPr>
        <w:pStyle w:val="Listtoplevel"/>
        <w:rPr>
          <w:shd w:val="clear" w:color="auto" w:fill="FFFFFF"/>
          <w:lang w:eastAsia="en-GB"/>
        </w:rPr>
      </w:pPr>
      <w:r w:rsidRPr="0090013B">
        <w:rPr>
          <w:shd w:val="clear" w:color="auto" w:fill="FFFFFF"/>
          <w:lang w:val="en-NZ" w:eastAsia="en-NZ"/>
        </w:rPr>
        <w:drawing>
          <wp:anchor distT="0" distB="0" distL="114300" distR="114300" simplePos="0" relativeHeight="251848704" behindDoc="0" locked="0" layoutInCell="1" allowOverlap="1" wp14:anchorId="49D7266E" wp14:editId="57906B2B">
            <wp:simplePos x="0" y="0"/>
            <wp:positionH relativeFrom="margin">
              <wp:posOffset>149</wp:posOffset>
            </wp:positionH>
            <wp:positionV relativeFrom="paragraph">
              <wp:posOffset>50800</wp:posOffset>
            </wp:positionV>
            <wp:extent cx="1270188" cy="1037230"/>
            <wp:effectExtent l="0" t="0" r="6350" b="0"/>
            <wp:wrapNone/>
            <wp:docPr id="136701305" name="Picture 13670130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01305" name="Picture 136701305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188" cy="10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685">
        <w:rPr>
          <w:shd w:val="clear" w:color="auto" w:fill="FFFFFF"/>
          <w:lang w:eastAsia="en-GB"/>
        </w:rPr>
        <w:t>making sure platforms follow the codes</w:t>
      </w:r>
    </w:p>
    <w:p w14:paraId="10004709" w14:textId="317A5A27" w:rsidR="00390685" w:rsidRDefault="00A27131" w:rsidP="00390685">
      <w:pPr>
        <w:pStyle w:val="Listtoplevel"/>
        <w:rPr>
          <w:shd w:val="clear" w:color="auto" w:fill="FFFFFF"/>
          <w:lang w:eastAsia="en-GB"/>
        </w:rPr>
      </w:pPr>
      <w:r w:rsidRPr="0090013B">
        <w:rPr>
          <w:rFonts w:eastAsia="Times New Roman"/>
          <w:shd w:val="clear" w:color="auto" w:fill="FFFFFF"/>
          <w:lang w:val="en-NZ" w:eastAsia="en-NZ"/>
        </w:rPr>
        <w:drawing>
          <wp:anchor distT="0" distB="0" distL="114300" distR="114300" simplePos="0" relativeHeight="251847680" behindDoc="0" locked="0" layoutInCell="1" allowOverlap="1" wp14:anchorId="40FCC01A" wp14:editId="5A6C3300">
            <wp:simplePos x="0" y="0"/>
            <wp:positionH relativeFrom="margin">
              <wp:posOffset>133350</wp:posOffset>
            </wp:positionH>
            <wp:positionV relativeFrom="paragraph">
              <wp:posOffset>370840</wp:posOffset>
            </wp:positionV>
            <wp:extent cx="1219200" cy="1219200"/>
            <wp:effectExtent l="0" t="0" r="0" b="0"/>
            <wp:wrapNone/>
            <wp:docPr id="461440886" name="Picture 46144088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440886" name="Picture 461440886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03" cy="121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685">
        <w:rPr>
          <w:shd w:val="clear" w:color="auto" w:fill="FFFFFF"/>
          <w:lang w:eastAsia="en-GB"/>
        </w:rPr>
        <w:t>finding good ways to do education.</w:t>
      </w:r>
    </w:p>
    <w:p w14:paraId="3D664AB1" w14:textId="38A4D5C2" w:rsidR="0090013B" w:rsidRDefault="0090013B" w:rsidP="00BD34B6">
      <w:pPr>
        <w:rPr>
          <w:rFonts w:eastAsia="Times New Roman"/>
          <w:shd w:val="clear" w:color="auto" w:fill="FFFFFF"/>
          <w:lang w:eastAsia="en-GB"/>
        </w:rPr>
      </w:pPr>
    </w:p>
    <w:p w14:paraId="40C5EE6C" w14:textId="7874D0ED" w:rsidR="0090013B" w:rsidRDefault="0090013B" w:rsidP="00BD34B6">
      <w:pPr>
        <w:rPr>
          <w:rFonts w:eastAsia="Times New Roman"/>
          <w:shd w:val="clear" w:color="auto" w:fill="FFFFFF"/>
          <w:lang w:eastAsia="en-GB"/>
        </w:rPr>
      </w:pPr>
    </w:p>
    <w:p w14:paraId="4E1C8AA4" w14:textId="3129EAB4" w:rsidR="00390685" w:rsidRDefault="00A27131" w:rsidP="00BD34B6">
      <w:pPr>
        <w:rPr>
          <w:rFonts w:eastAsia="Times New Roman"/>
          <w:shd w:val="clear" w:color="auto" w:fill="FFFFFF"/>
          <w:lang w:eastAsia="en-GB"/>
        </w:rPr>
      </w:pPr>
      <w:r w:rsidRPr="00A27131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49728" behindDoc="0" locked="0" layoutInCell="1" allowOverlap="1" wp14:anchorId="6A934734" wp14:editId="1AB3F706">
            <wp:simplePos x="0" y="0"/>
            <wp:positionH relativeFrom="margin">
              <wp:posOffset>-81915</wp:posOffset>
            </wp:positionH>
            <wp:positionV relativeFrom="paragraph">
              <wp:posOffset>380365</wp:posOffset>
            </wp:positionV>
            <wp:extent cx="1718310" cy="1718310"/>
            <wp:effectExtent l="0" t="0" r="0" b="0"/>
            <wp:wrapNone/>
            <wp:docPr id="1458020377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020377" name="Picture 9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685">
        <w:rPr>
          <w:rFonts w:eastAsia="Times New Roman"/>
          <w:shd w:val="clear" w:color="auto" w:fill="FFFFFF"/>
          <w:lang w:eastAsia="en-GB"/>
        </w:rPr>
        <w:t xml:space="preserve">The regulator </w:t>
      </w:r>
      <w:r w:rsidR="00F702EB">
        <w:rPr>
          <w:rFonts w:eastAsia="Times New Roman"/>
          <w:shd w:val="clear" w:color="auto" w:fill="FFFFFF"/>
          <w:lang w:eastAsia="en-GB"/>
        </w:rPr>
        <w:t>would</w:t>
      </w:r>
      <w:r w:rsidR="00390685">
        <w:rPr>
          <w:rFonts w:eastAsia="Times New Roman"/>
          <w:shd w:val="clear" w:color="auto" w:fill="FFFFFF"/>
          <w:lang w:eastAsia="en-GB"/>
        </w:rPr>
        <w:t xml:space="preserve"> focus on where there is most </w:t>
      </w:r>
      <w:r w:rsidR="00390685" w:rsidRPr="0090013B">
        <w:rPr>
          <w:rFonts w:eastAsia="Times New Roman"/>
          <w:b/>
          <w:bCs/>
          <w:shd w:val="clear" w:color="auto" w:fill="FFFFFF"/>
          <w:lang w:eastAsia="en-GB"/>
        </w:rPr>
        <w:t>risk</w:t>
      </w:r>
      <w:r w:rsidR="00390685">
        <w:rPr>
          <w:rFonts w:eastAsia="Times New Roman"/>
          <w:shd w:val="clear" w:color="auto" w:fill="FFFFFF"/>
          <w:lang w:eastAsia="en-GB"/>
        </w:rPr>
        <w:t xml:space="preserve"> like:</w:t>
      </w:r>
    </w:p>
    <w:p w14:paraId="33E154A3" w14:textId="15AF5E13" w:rsidR="00390685" w:rsidRDefault="00390685" w:rsidP="0039068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harm to children</w:t>
      </w:r>
    </w:p>
    <w:p w14:paraId="73DE4A4D" w14:textId="31C52E19" w:rsidR="00390685" w:rsidRDefault="00390685" w:rsidP="0039068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promotion of </w:t>
      </w:r>
      <w:r w:rsidRPr="0090013B">
        <w:rPr>
          <w:b/>
          <w:bCs/>
          <w:shd w:val="clear" w:color="auto" w:fill="FFFFFF"/>
          <w:lang w:eastAsia="en-GB"/>
        </w:rPr>
        <w:t>terrorism</w:t>
      </w:r>
      <w:r>
        <w:rPr>
          <w:shd w:val="clear" w:color="auto" w:fill="FFFFFF"/>
          <w:lang w:eastAsia="en-GB"/>
        </w:rPr>
        <w:t>.</w:t>
      </w:r>
    </w:p>
    <w:p w14:paraId="154E8769" w14:textId="74864CD2" w:rsidR="00390685" w:rsidRDefault="004E701A" w:rsidP="00BD34B6">
      <w:pPr>
        <w:rPr>
          <w:rFonts w:eastAsia="Times New Roman"/>
          <w:shd w:val="clear" w:color="auto" w:fill="FFFFFF"/>
          <w:lang w:eastAsia="en-GB"/>
        </w:rPr>
      </w:pPr>
      <w:r w:rsidRPr="00A27131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50752" behindDoc="0" locked="0" layoutInCell="1" allowOverlap="1" wp14:anchorId="012E64AB" wp14:editId="05185B1A">
            <wp:simplePos x="0" y="0"/>
            <wp:positionH relativeFrom="margin">
              <wp:posOffset>-85725</wp:posOffset>
            </wp:positionH>
            <wp:positionV relativeFrom="paragraph">
              <wp:posOffset>348615</wp:posOffset>
            </wp:positionV>
            <wp:extent cx="1624084" cy="1624084"/>
            <wp:effectExtent l="0" t="0" r="0" b="0"/>
            <wp:wrapNone/>
            <wp:docPr id="634703141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703141" name="Picture 10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84" cy="162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62DE8" w14:textId="21B0106C" w:rsidR="0090013B" w:rsidRDefault="0090013B" w:rsidP="00BD34B6">
      <w:pPr>
        <w:rPr>
          <w:rFonts w:eastAsia="Times New Roman"/>
          <w:shd w:val="clear" w:color="auto" w:fill="FFFFFF"/>
          <w:lang w:eastAsia="en-GB"/>
        </w:rPr>
      </w:pPr>
      <w:r w:rsidRPr="00951555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17B12129" wp14:editId="1B46B529">
                <wp:simplePos x="0" y="0"/>
                <wp:positionH relativeFrom="margin">
                  <wp:posOffset>2228850</wp:posOffset>
                </wp:positionH>
                <wp:positionV relativeFrom="paragraph">
                  <wp:posOffset>290195</wp:posOffset>
                </wp:positionV>
                <wp:extent cx="3518535" cy="723331"/>
                <wp:effectExtent l="0" t="0" r="5715" b="635"/>
                <wp:wrapNone/>
                <wp:docPr id="195949157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8535" cy="723331"/>
                        </a:xfrm>
                        <a:prstGeom prst="rect">
                          <a:avLst/>
                        </a:prstGeom>
                        <a:solidFill>
                          <a:srgbClr val="BDE1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BE0ED5" id="Rectangle 1" o:spid="_x0000_s1026" style="position:absolute;margin-left:175.5pt;margin-top:22.85pt;width:277.05pt;height:56.95pt;z-index:-25147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" fillcolor="#bde1b9" stroked="f" strokeweight="1pt">
                <w10:wrap anchorx="margin"/>
              </v:rect>
            </w:pict>
          </mc:Fallback>
        </mc:AlternateContent>
      </w:r>
    </w:p>
    <w:p w14:paraId="7C135421" w14:textId="13BF3C6D" w:rsidR="0090013B" w:rsidRDefault="0090013B" w:rsidP="00BD34B6">
      <w:pPr>
        <w:rPr>
          <w:rFonts w:eastAsia="Times New Roman"/>
          <w:shd w:val="clear" w:color="auto" w:fill="FFFFFF"/>
          <w:lang w:eastAsia="en-GB"/>
        </w:rPr>
      </w:pPr>
      <w:r w:rsidRPr="0090013B">
        <w:rPr>
          <w:rFonts w:eastAsia="Times New Roman"/>
          <w:b/>
          <w:bCs/>
          <w:lang w:eastAsia="en-GB"/>
        </w:rPr>
        <w:t>Risk</w:t>
      </w:r>
      <w:r w:rsidRPr="0090013B">
        <w:rPr>
          <w:rFonts w:eastAsia="Times New Roman"/>
          <w:lang w:eastAsia="en-GB"/>
        </w:rPr>
        <w:t xml:space="preserve"> means how likely it is things will go wrong.</w:t>
      </w:r>
    </w:p>
    <w:p w14:paraId="4DCED5A0" w14:textId="77777777" w:rsidR="004E701A" w:rsidRDefault="004E701A">
      <w:pPr>
        <w:spacing w:line="240" w:lineRule="auto"/>
        <w:ind w:left="0"/>
        <w:rPr>
          <w:rFonts w:eastAsia="Times New Roman"/>
          <w:b/>
          <w:bCs/>
          <w:lang w:eastAsia="en-GB"/>
        </w:rPr>
      </w:pPr>
      <w:r>
        <w:rPr>
          <w:rFonts w:eastAsia="Times New Roman"/>
          <w:b/>
          <w:bCs/>
          <w:lang w:eastAsia="en-GB"/>
        </w:rPr>
        <w:br w:type="page"/>
      </w:r>
    </w:p>
    <w:p w14:paraId="385E8EBB" w14:textId="1062F2C2" w:rsidR="0090013B" w:rsidRDefault="008D0C77" w:rsidP="00BD34B6">
      <w:pPr>
        <w:rPr>
          <w:rFonts w:eastAsia="Times New Roman"/>
          <w:shd w:val="clear" w:color="auto" w:fill="FFFFFF"/>
          <w:lang w:eastAsia="en-GB"/>
        </w:rPr>
      </w:pPr>
      <w:r w:rsidRPr="00A27131">
        <w:rPr>
          <w:b/>
          <w:bCs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228713AE" wp14:editId="41D88EDC">
                <wp:simplePos x="0" y="0"/>
                <wp:positionH relativeFrom="margin">
                  <wp:posOffset>2190750</wp:posOffset>
                </wp:positionH>
                <wp:positionV relativeFrom="paragraph">
                  <wp:posOffset>-19050</wp:posOffset>
                </wp:positionV>
                <wp:extent cx="3537585" cy="2401570"/>
                <wp:effectExtent l="0" t="0" r="5715" b="0"/>
                <wp:wrapNone/>
                <wp:docPr id="59816903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7585" cy="2401570"/>
                        </a:xfrm>
                        <a:prstGeom prst="rect">
                          <a:avLst/>
                        </a:prstGeom>
                        <a:solidFill>
                          <a:srgbClr val="BDE1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161E202" id="Rectangle 1" o:spid="_x0000_s1026" style="position:absolute;margin-left:172.5pt;margin-top:-1.5pt;width:278.55pt;height:189.1pt;z-index:-25146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" fillcolor="#bde1b9" stroked="f" strokeweight="1pt">
                <w10:wrap anchorx="margin"/>
              </v:rect>
            </w:pict>
          </mc:Fallback>
        </mc:AlternateContent>
      </w:r>
      <w:r w:rsidR="004E701A" w:rsidRPr="00A27131">
        <w:rPr>
          <w:rFonts w:eastAsia="Times New Roman"/>
          <w:b/>
          <w:bCs/>
          <w:noProof/>
          <w:lang w:val="en-NZ" w:eastAsia="en-NZ"/>
        </w:rPr>
        <w:drawing>
          <wp:anchor distT="0" distB="0" distL="114300" distR="114300" simplePos="0" relativeHeight="251851776" behindDoc="0" locked="0" layoutInCell="1" allowOverlap="1" wp14:anchorId="0F1E819C" wp14:editId="3F07C768">
            <wp:simplePos x="0" y="0"/>
            <wp:positionH relativeFrom="margin">
              <wp:posOffset>-209550</wp:posOffset>
            </wp:positionH>
            <wp:positionV relativeFrom="paragraph">
              <wp:posOffset>185420</wp:posOffset>
            </wp:positionV>
            <wp:extent cx="1842448" cy="1842448"/>
            <wp:effectExtent l="0" t="0" r="5715" b="0"/>
            <wp:wrapNone/>
            <wp:docPr id="2097688705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688705" name="Picture 11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48" cy="184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013B" w:rsidRPr="00A27131">
        <w:rPr>
          <w:rFonts w:eastAsia="Times New Roman"/>
          <w:b/>
          <w:bCs/>
          <w:lang w:eastAsia="en-GB"/>
        </w:rPr>
        <w:t>Terrorism</w:t>
      </w:r>
      <w:r w:rsidR="0090013B" w:rsidRPr="00A27131">
        <w:rPr>
          <w:rFonts w:eastAsia="Times New Roman"/>
          <w:lang w:eastAsia="en-GB"/>
        </w:rPr>
        <w:t xml:space="preserve"> is when a person or group does something violent to scare people like:</w:t>
      </w:r>
    </w:p>
    <w:p w14:paraId="76034FC8" w14:textId="2BED67FD" w:rsidR="0090013B" w:rsidRDefault="008D0C77" w:rsidP="0090013B">
      <w:pPr>
        <w:pStyle w:val="Listtoplevel"/>
        <w:rPr>
          <w:shd w:val="clear" w:color="auto" w:fill="FFFFFF"/>
          <w:lang w:eastAsia="en-GB"/>
        </w:rPr>
      </w:pPr>
      <w:r>
        <w:rPr>
          <w:lang w:eastAsia="en-GB"/>
        </w:rPr>
        <w:t xml:space="preserve">hurting / </w:t>
      </w:r>
      <w:r w:rsidR="0090013B" w:rsidRPr="00A27131">
        <w:rPr>
          <w:lang w:eastAsia="en-GB"/>
        </w:rPr>
        <w:t>killing people</w:t>
      </w:r>
    </w:p>
    <w:p w14:paraId="74D64C24" w14:textId="42D952C4" w:rsidR="0090013B" w:rsidRDefault="0090013B" w:rsidP="0090013B">
      <w:pPr>
        <w:pStyle w:val="Listtoplevel"/>
        <w:rPr>
          <w:shd w:val="clear" w:color="auto" w:fill="FFFFFF"/>
          <w:lang w:eastAsia="en-GB"/>
        </w:rPr>
      </w:pPr>
      <w:r w:rsidRPr="00A27131">
        <w:rPr>
          <w:lang w:eastAsia="en-GB"/>
        </w:rPr>
        <w:t>setting off a bomb.</w:t>
      </w:r>
    </w:p>
    <w:p w14:paraId="0D05E08B" w14:textId="46118088" w:rsidR="0090013B" w:rsidRDefault="00A27131" w:rsidP="00BD34B6">
      <w:pPr>
        <w:rPr>
          <w:rFonts w:eastAsia="Times New Roman"/>
          <w:shd w:val="clear" w:color="auto" w:fill="FFFFFF"/>
          <w:lang w:eastAsia="en-GB"/>
        </w:rPr>
      </w:pPr>
      <w:r w:rsidRPr="00A27131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54848" behindDoc="0" locked="0" layoutInCell="1" allowOverlap="1" wp14:anchorId="0BF9D771" wp14:editId="43484688">
            <wp:simplePos x="0" y="0"/>
            <wp:positionH relativeFrom="margin">
              <wp:posOffset>-5080</wp:posOffset>
            </wp:positionH>
            <wp:positionV relativeFrom="paragraph">
              <wp:posOffset>175260</wp:posOffset>
            </wp:positionV>
            <wp:extent cx="1637731" cy="1637731"/>
            <wp:effectExtent l="0" t="0" r="635" b="0"/>
            <wp:wrapNone/>
            <wp:docPr id="425197138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197138" name="Picture 12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731" cy="163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4AF9FD" w14:textId="7FF0704F" w:rsidR="00A27131" w:rsidRDefault="00A27131" w:rsidP="00BD34B6">
      <w:pPr>
        <w:rPr>
          <w:rFonts w:eastAsia="Times New Roman"/>
          <w:shd w:val="clear" w:color="auto" w:fill="FFFFFF"/>
          <w:lang w:eastAsia="en-GB"/>
        </w:rPr>
      </w:pPr>
    </w:p>
    <w:p w14:paraId="74AEDBD9" w14:textId="32EBE5E9" w:rsidR="004F4579" w:rsidRDefault="004F4579" w:rsidP="00A27131">
      <w:pPr>
        <w:rPr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 regulator would also</w:t>
      </w:r>
      <w:r w:rsidR="00390685">
        <w:rPr>
          <w:rFonts w:eastAsia="Times New Roman"/>
          <w:shd w:val="clear" w:color="auto" w:fill="FFFFFF"/>
          <w:lang w:eastAsia="en-GB"/>
        </w:rPr>
        <w:t xml:space="preserve"> find money to</w:t>
      </w:r>
      <w:r>
        <w:rPr>
          <w:rFonts w:eastAsia="Times New Roman"/>
          <w:shd w:val="clear" w:color="auto" w:fill="FFFFFF"/>
          <w:lang w:eastAsia="en-GB"/>
        </w:rPr>
        <w:t xml:space="preserve"> pay for</w:t>
      </w:r>
      <w:r w:rsidR="00A27131">
        <w:rPr>
          <w:rFonts w:eastAsia="Times New Roman"/>
          <w:shd w:val="clear" w:color="auto" w:fill="FFFFFF"/>
          <w:lang w:eastAsia="en-GB"/>
        </w:rPr>
        <w:t xml:space="preserve"> education.</w:t>
      </w:r>
    </w:p>
    <w:p w14:paraId="64F6643B" w14:textId="77777777" w:rsidR="004F4579" w:rsidRDefault="004F4579" w:rsidP="00BD34B6">
      <w:pPr>
        <w:rPr>
          <w:rFonts w:eastAsia="Times New Roman"/>
          <w:shd w:val="clear" w:color="auto" w:fill="FFFFFF"/>
          <w:lang w:eastAsia="en-GB"/>
        </w:rPr>
      </w:pPr>
    </w:p>
    <w:p w14:paraId="73B7FDE6" w14:textId="67BA34CD" w:rsidR="004F4579" w:rsidRDefault="004F4579" w:rsidP="00BD34B6">
      <w:pPr>
        <w:rPr>
          <w:rFonts w:eastAsia="Times New Roman"/>
          <w:shd w:val="clear" w:color="auto" w:fill="FFFFFF"/>
          <w:lang w:eastAsia="en-GB"/>
        </w:rPr>
      </w:pPr>
    </w:p>
    <w:p w14:paraId="0C7E4597" w14:textId="0057DB3F" w:rsidR="004F4579" w:rsidRDefault="00F702EB" w:rsidP="00BD34B6">
      <w:pPr>
        <w:rPr>
          <w:rFonts w:eastAsia="Times New Roman"/>
          <w:shd w:val="clear" w:color="auto" w:fill="FFFFFF"/>
          <w:lang w:eastAsia="en-GB"/>
        </w:rPr>
      </w:pPr>
      <w:r w:rsidRPr="00A27131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55872" behindDoc="0" locked="0" layoutInCell="1" allowOverlap="1" wp14:anchorId="55FFCB09" wp14:editId="1D6BA70B">
            <wp:simplePos x="0" y="0"/>
            <wp:positionH relativeFrom="margin">
              <wp:posOffset>-209550</wp:posOffset>
            </wp:positionH>
            <wp:positionV relativeFrom="paragraph">
              <wp:posOffset>234315</wp:posOffset>
            </wp:positionV>
            <wp:extent cx="1933575" cy="1433087"/>
            <wp:effectExtent l="0" t="0" r="0" b="0"/>
            <wp:wrapNone/>
            <wp:docPr id="206154921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54921" name="Picture 13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3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685">
        <w:rPr>
          <w:rFonts w:eastAsia="Times New Roman"/>
          <w:shd w:val="clear" w:color="auto" w:fill="FFFFFF"/>
          <w:lang w:eastAsia="en-GB"/>
        </w:rPr>
        <w:t>We want to know what you think is the best way of doing things to:</w:t>
      </w:r>
    </w:p>
    <w:p w14:paraId="5871A121" w14:textId="7A328CFE" w:rsidR="00390685" w:rsidRDefault="00A27131" w:rsidP="0039068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k</w:t>
      </w:r>
      <w:r w:rsidR="00390685">
        <w:rPr>
          <w:shd w:val="clear" w:color="auto" w:fill="FFFFFF"/>
          <w:lang w:eastAsia="en-GB"/>
        </w:rPr>
        <w:t>eep people safe</w:t>
      </w:r>
    </w:p>
    <w:p w14:paraId="0264D74D" w14:textId="5DEFE80F" w:rsidR="00F702EB" w:rsidRPr="00F702EB" w:rsidRDefault="00F702EB" w:rsidP="00F702EB">
      <w:pPr>
        <w:pStyle w:val="Listtoplevel"/>
        <w:numPr>
          <w:ilvl w:val="0"/>
          <w:numId w:val="0"/>
        </w:numPr>
        <w:ind w:left="4253"/>
        <w:rPr>
          <w:b/>
          <w:shd w:val="clear" w:color="auto" w:fill="FFFFFF"/>
          <w:lang w:eastAsia="en-GB"/>
        </w:rPr>
      </w:pPr>
      <w:r w:rsidRPr="00F702EB">
        <w:rPr>
          <w:b/>
          <w:shd w:val="clear" w:color="auto" w:fill="FFFFFF"/>
          <w:lang w:eastAsia="en-GB"/>
        </w:rPr>
        <w:t>and</w:t>
      </w:r>
    </w:p>
    <w:p w14:paraId="1B7E0804" w14:textId="47B40984" w:rsidR="00390685" w:rsidRDefault="00A27131" w:rsidP="0039068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protect</w:t>
      </w:r>
      <w:r w:rsidR="00390685">
        <w:rPr>
          <w:shd w:val="clear" w:color="auto" w:fill="FFFFFF"/>
          <w:lang w:eastAsia="en-GB"/>
        </w:rPr>
        <w:t xml:space="preserve"> our:</w:t>
      </w:r>
    </w:p>
    <w:p w14:paraId="558AD1D0" w14:textId="2E8488A9" w:rsidR="00390685" w:rsidRDefault="00A27131" w:rsidP="00A27131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r</w:t>
      </w:r>
      <w:r w:rsidR="00390685">
        <w:rPr>
          <w:shd w:val="clear" w:color="auto" w:fill="FFFFFF"/>
          <w:lang w:eastAsia="en-GB"/>
        </w:rPr>
        <w:t>ights</w:t>
      </w:r>
    </w:p>
    <w:p w14:paraId="448605B0" w14:textId="10D7AA19" w:rsidR="00390685" w:rsidRDefault="008D0C77" w:rsidP="00A27131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freedom of expression.</w:t>
      </w:r>
    </w:p>
    <w:p w14:paraId="615B0839" w14:textId="77777777" w:rsidR="00A27131" w:rsidRDefault="00A27131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3665979B" w14:textId="0FD10936" w:rsidR="004F4579" w:rsidRDefault="004F4579" w:rsidP="00A27131">
      <w:pPr>
        <w:pStyle w:val="Heading2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lastRenderedPageBreak/>
        <w:t>Platforms</w:t>
      </w:r>
    </w:p>
    <w:p w14:paraId="3136588C" w14:textId="15118A98" w:rsidR="004F4579" w:rsidRDefault="004F4579" w:rsidP="00BD34B6">
      <w:pPr>
        <w:rPr>
          <w:rFonts w:eastAsia="Times New Roman"/>
          <w:shd w:val="clear" w:color="auto" w:fill="FFFFFF"/>
          <w:lang w:eastAsia="en-GB"/>
        </w:rPr>
      </w:pPr>
    </w:p>
    <w:p w14:paraId="0BB5AAB7" w14:textId="5CFEB438" w:rsidR="00124EA8" w:rsidRDefault="004E701A" w:rsidP="00BD34B6">
      <w:pPr>
        <w:rPr>
          <w:rFonts w:eastAsia="Times New Roman"/>
          <w:shd w:val="clear" w:color="auto" w:fill="FFFFFF"/>
          <w:lang w:eastAsia="en-GB"/>
        </w:rPr>
      </w:pPr>
      <w:r w:rsidRPr="0090013B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60992" behindDoc="0" locked="0" layoutInCell="1" allowOverlap="1" wp14:anchorId="081EB64B" wp14:editId="243C59F0">
            <wp:simplePos x="0" y="0"/>
            <wp:positionH relativeFrom="margin">
              <wp:posOffset>0</wp:posOffset>
            </wp:positionH>
            <wp:positionV relativeFrom="paragraph">
              <wp:posOffset>7621</wp:posOffset>
            </wp:positionV>
            <wp:extent cx="1571625" cy="1283382"/>
            <wp:effectExtent l="0" t="0" r="0" b="0"/>
            <wp:wrapNone/>
            <wp:docPr id="553422663" name="Picture 55342266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422663" name="Picture 553422663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156" cy="128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579">
        <w:rPr>
          <w:rFonts w:eastAsia="Times New Roman"/>
          <w:shd w:val="clear" w:color="auto" w:fill="FFFFFF"/>
          <w:lang w:eastAsia="en-GB"/>
        </w:rPr>
        <w:t>The law would say that some platforms have to:</w:t>
      </w:r>
    </w:p>
    <w:p w14:paraId="3B19D551" w14:textId="03857276" w:rsidR="004F4579" w:rsidRDefault="00A27131" w:rsidP="004F4579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f</w:t>
      </w:r>
      <w:r w:rsidR="004F4579">
        <w:rPr>
          <w:shd w:val="clear" w:color="auto" w:fill="FFFFFF"/>
          <w:lang w:eastAsia="en-GB"/>
        </w:rPr>
        <w:t>ollow codes of practice</w:t>
      </w:r>
    </w:p>
    <w:p w14:paraId="51E6F37C" w14:textId="6C2334BC" w:rsidR="004F4579" w:rsidRDefault="00A27131" w:rsidP="004F4579">
      <w:pPr>
        <w:pStyle w:val="Listtoplevel"/>
        <w:rPr>
          <w:shd w:val="clear" w:color="auto" w:fill="FFFFFF"/>
          <w:lang w:eastAsia="en-GB"/>
        </w:rPr>
      </w:pPr>
      <w:r w:rsidRPr="00A27131">
        <w:rPr>
          <w:rFonts w:eastAsia="Times New Roman"/>
          <w:szCs w:val="24"/>
          <w:lang w:val="en-NZ" w:eastAsia="en-NZ"/>
        </w:rPr>
        <w:drawing>
          <wp:anchor distT="0" distB="0" distL="114300" distR="114300" simplePos="0" relativeHeight="251858944" behindDoc="0" locked="0" layoutInCell="1" allowOverlap="1" wp14:anchorId="5C17EB82" wp14:editId="3A530EA6">
            <wp:simplePos x="0" y="0"/>
            <wp:positionH relativeFrom="margin">
              <wp:posOffset>-226953</wp:posOffset>
            </wp:positionH>
            <wp:positionV relativeFrom="paragraph">
              <wp:posOffset>657225</wp:posOffset>
            </wp:positionV>
            <wp:extent cx="1799590" cy="1861574"/>
            <wp:effectExtent l="0" t="0" r="0" b="5715"/>
            <wp:wrapNone/>
            <wp:docPr id="583325556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325556" name="Picture 15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86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d</w:t>
      </w:r>
      <w:r w:rsidR="004F4579">
        <w:rPr>
          <w:shd w:val="clear" w:color="auto" w:fill="FFFFFF"/>
          <w:lang w:eastAsia="en-GB"/>
        </w:rPr>
        <w:t xml:space="preserve">eal with </w:t>
      </w:r>
      <w:r w:rsidR="004F4579" w:rsidRPr="00A27131">
        <w:rPr>
          <w:b/>
          <w:bCs/>
          <w:shd w:val="clear" w:color="auto" w:fill="FFFFFF"/>
          <w:lang w:eastAsia="en-GB"/>
        </w:rPr>
        <w:t>complaints</w:t>
      </w:r>
      <w:r w:rsidR="004F4579">
        <w:rPr>
          <w:shd w:val="clear" w:color="auto" w:fill="FFFFFF"/>
          <w:lang w:eastAsia="en-GB"/>
        </w:rPr>
        <w:t xml:space="preserve"> when people find harmful content on their platforms.</w:t>
      </w:r>
      <w:r w:rsidRPr="00A27131">
        <w:rPr>
          <w:b/>
          <w:bCs/>
        </w:rPr>
        <w:t xml:space="preserve"> </w:t>
      </w:r>
    </w:p>
    <w:p w14:paraId="16E03F3F" w14:textId="70E0E5B1" w:rsidR="004F4579" w:rsidRDefault="004F4579" w:rsidP="004F4579">
      <w:pPr>
        <w:pStyle w:val="Listtoplevel"/>
        <w:numPr>
          <w:ilvl w:val="0"/>
          <w:numId w:val="0"/>
        </w:numPr>
        <w:ind w:left="4253" w:hanging="567"/>
        <w:rPr>
          <w:shd w:val="clear" w:color="auto" w:fill="FFFFFF"/>
          <w:lang w:eastAsia="en-GB"/>
        </w:rPr>
      </w:pPr>
    </w:p>
    <w:p w14:paraId="26F80178" w14:textId="0CBDE5BD" w:rsidR="00A27131" w:rsidRPr="00A27131" w:rsidRDefault="00A27131" w:rsidP="004F4579">
      <w:pPr>
        <w:pStyle w:val="Listtoplevel"/>
        <w:numPr>
          <w:ilvl w:val="0"/>
          <w:numId w:val="0"/>
        </w:numPr>
        <w:ind w:left="4253" w:hanging="567"/>
        <w:rPr>
          <w:rFonts w:eastAsia="Times New Roman"/>
          <w:noProof w:val="0"/>
          <w:szCs w:val="24"/>
          <w:lang w:val="en-AU" w:eastAsia="en-GB"/>
        </w:rPr>
      </w:pPr>
      <w:r w:rsidRPr="00A27131">
        <w:rPr>
          <w:rFonts w:eastAsia="Times New Roman"/>
          <w:szCs w:val="24"/>
          <w:lang w:val="en-NZ" w:eastAsia="en-NZ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54B49EA1" wp14:editId="31185419">
                <wp:simplePos x="0" y="0"/>
                <wp:positionH relativeFrom="margin">
                  <wp:posOffset>2228850</wp:posOffset>
                </wp:positionH>
                <wp:positionV relativeFrom="paragraph">
                  <wp:posOffset>203200</wp:posOffset>
                </wp:positionV>
                <wp:extent cx="3499485" cy="1771650"/>
                <wp:effectExtent l="0" t="0" r="5715" b="0"/>
                <wp:wrapNone/>
                <wp:docPr id="8991205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485" cy="1771650"/>
                        </a:xfrm>
                        <a:prstGeom prst="rect">
                          <a:avLst/>
                        </a:prstGeom>
                        <a:solidFill>
                          <a:srgbClr val="BDE1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000CE1" id="Rectangle 1" o:spid="_x0000_s1026" style="position:absolute;margin-left:175.5pt;margin-top:16pt;width:275.55pt;height:139.5pt;z-index:-25145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" fillcolor="#bde1b9" stroked="f" strokeweight="1pt">
                <w10:wrap anchorx="margin"/>
              </v:rect>
            </w:pict>
          </mc:Fallback>
        </mc:AlternateContent>
      </w:r>
      <w:r w:rsidRPr="00A27131">
        <w:rPr>
          <w:rFonts w:eastAsia="Times New Roman"/>
          <w:noProof w:val="0"/>
          <w:szCs w:val="24"/>
          <w:lang w:val="en-AU" w:eastAsia="en-GB"/>
        </w:rPr>
        <w:t xml:space="preserve">A </w:t>
      </w:r>
      <w:r w:rsidRPr="00A27131">
        <w:rPr>
          <w:rFonts w:eastAsia="Times New Roman"/>
          <w:b/>
          <w:bCs/>
          <w:noProof w:val="0"/>
          <w:szCs w:val="24"/>
          <w:lang w:val="en-AU" w:eastAsia="en-GB"/>
        </w:rPr>
        <w:t>complaint</w:t>
      </w:r>
      <w:r w:rsidRPr="00A27131">
        <w:rPr>
          <w:rFonts w:eastAsia="Times New Roman"/>
          <w:noProof w:val="0"/>
          <w:szCs w:val="24"/>
          <w:lang w:val="en-AU" w:eastAsia="en-GB"/>
        </w:rPr>
        <w:t xml:space="preserve"> is when you say:</w:t>
      </w:r>
    </w:p>
    <w:p w14:paraId="78166F5A" w14:textId="249809B7" w:rsidR="00A27131" w:rsidRPr="00A27131" w:rsidRDefault="00A27131" w:rsidP="00A27131">
      <w:pPr>
        <w:pStyle w:val="Listtoplevel"/>
        <w:rPr>
          <w:rFonts w:eastAsia="Times New Roman"/>
          <w:noProof w:val="0"/>
          <w:szCs w:val="24"/>
          <w:lang w:val="en-AU" w:eastAsia="en-GB"/>
        </w:rPr>
      </w:pPr>
      <w:r w:rsidRPr="00A27131">
        <w:rPr>
          <w:rFonts w:eastAsia="Times New Roman"/>
          <w:noProof w:val="0"/>
          <w:szCs w:val="24"/>
          <w:lang w:val="en-AU" w:eastAsia="en-GB"/>
        </w:rPr>
        <w:t>something is wrong</w:t>
      </w:r>
    </w:p>
    <w:p w14:paraId="6EA9278F" w14:textId="23FACAA5" w:rsidR="00A27131" w:rsidRPr="00A27131" w:rsidRDefault="00A27131" w:rsidP="00A27131">
      <w:pPr>
        <w:pStyle w:val="Listtoplevel"/>
        <w:rPr>
          <w:rFonts w:eastAsia="Times New Roman"/>
          <w:noProof w:val="0"/>
          <w:szCs w:val="24"/>
          <w:lang w:val="en-AU" w:eastAsia="en-GB"/>
        </w:rPr>
      </w:pPr>
      <w:r w:rsidRPr="00A27131">
        <w:rPr>
          <w:rFonts w:eastAsia="Times New Roman"/>
          <w:noProof w:val="0"/>
          <w:szCs w:val="24"/>
          <w:lang w:val="en-AU" w:eastAsia="en-GB"/>
        </w:rPr>
        <w:t>what you want done to fix it.</w:t>
      </w:r>
    </w:p>
    <w:p w14:paraId="2432DEEE" w14:textId="77777777" w:rsidR="00A27131" w:rsidRDefault="00A27131">
      <w:pPr>
        <w:spacing w:line="240" w:lineRule="auto"/>
        <w:ind w:left="0"/>
        <w:rPr>
          <w:rFonts w:eastAsiaTheme="minorHAnsi"/>
          <w:noProof/>
          <w:szCs w:val="22"/>
          <w:shd w:val="clear" w:color="auto" w:fill="FFFFFF"/>
          <w:lang w:val="en-GB" w:eastAsia="en-GB"/>
        </w:rPr>
      </w:pPr>
      <w:r>
        <w:rPr>
          <w:shd w:val="clear" w:color="auto" w:fill="FFFFFF"/>
          <w:lang w:eastAsia="en-GB"/>
        </w:rPr>
        <w:br w:type="page"/>
      </w:r>
    </w:p>
    <w:p w14:paraId="44AFE2D0" w14:textId="342A2DE3" w:rsidR="004F4579" w:rsidRDefault="00A27131" w:rsidP="00A27131">
      <w:pPr>
        <w:rPr>
          <w:shd w:val="clear" w:color="auto" w:fill="FFFFFF"/>
          <w:lang w:eastAsia="en-GB"/>
        </w:rPr>
      </w:pPr>
      <w:r w:rsidRPr="001575A1">
        <w:rPr>
          <w:noProof/>
          <w:lang w:val="en-NZ" w:eastAsia="en-NZ"/>
        </w:rPr>
        <w:lastRenderedPageBreak/>
        <w:drawing>
          <wp:anchor distT="0" distB="0" distL="114300" distR="114300" simplePos="0" relativeHeight="251864064" behindDoc="0" locked="0" layoutInCell="1" allowOverlap="1" wp14:anchorId="10E35C10" wp14:editId="2098857C">
            <wp:simplePos x="0" y="0"/>
            <wp:positionH relativeFrom="margin">
              <wp:posOffset>-190500</wp:posOffset>
            </wp:positionH>
            <wp:positionV relativeFrom="paragraph">
              <wp:posOffset>-47625</wp:posOffset>
            </wp:positionV>
            <wp:extent cx="1910687" cy="1910687"/>
            <wp:effectExtent l="0" t="0" r="0" b="0"/>
            <wp:wrapNone/>
            <wp:docPr id="389632033" name="Picture 38963203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32033" name="Picture 389632033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687" cy="1910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579">
        <w:rPr>
          <w:shd w:val="clear" w:color="auto" w:fill="FFFFFF"/>
          <w:lang w:eastAsia="en-GB"/>
        </w:rPr>
        <w:t>The platforms that would have to do this are those that</w:t>
      </w:r>
      <w:r w:rsidR="00943BCA">
        <w:rPr>
          <w:shd w:val="clear" w:color="auto" w:fill="FFFFFF"/>
          <w:lang w:eastAsia="en-GB"/>
        </w:rPr>
        <w:t xml:space="preserve"> are</w:t>
      </w:r>
      <w:r w:rsidR="004F4579">
        <w:rPr>
          <w:shd w:val="clear" w:color="auto" w:fill="FFFFFF"/>
          <w:lang w:eastAsia="en-GB"/>
        </w:rPr>
        <w:t>:</w:t>
      </w:r>
    </w:p>
    <w:p w14:paraId="4139927E" w14:textId="4C6D770C" w:rsidR="004F4579" w:rsidRDefault="004F4579" w:rsidP="004F4579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bigger than an agreed size</w:t>
      </w:r>
    </w:p>
    <w:p w14:paraId="04762544" w14:textId="2EF6C843" w:rsidR="004F4579" w:rsidRDefault="004F4579" w:rsidP="004F4579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found to be higher risk.</w:t>
      </w:r>
    </w:p>
    <w:p w14:paraId="4C707B1B" w14:textId="6AFFB0AF" w:rsidR="004F4579" w:rsidRDefault="004F4579" w:rsidP="00496E59">
      <w:pPr>
        <w:rPr>
          <w:shd w:val="clear" w:color="auto" w:fill="FFFFFF"/>
          <w:lang w:eastAsia="en-GB"/>
        </w:rPr>
      </w:pPr>
    </w:p>
    <w:p w14:paraId="24271F2A" w14:textId="6E2A1E9C" w:rsidR="00A27131" w:rsidRDefault="00496E59" w:rsidP="00496E59">
      <w:pPr>
        <w:rPr>
          <w:shd w:val="clear" w:color="auto" w:fill="FFFFFF"/>
          <w:lang w:eastAsia="en-GB"/>
        </w:rPr>
      </w:pPr>
      <w:r w:rsidRPr="001850C2">
        <w:rPr>
          <w:noProof/>
          <w:lang w:val="en-NZ" w:eastAsia="en-NZ"/>
        </w:rPr>
        <w:drawing>
          <wp:anchor distT="0" distB="0" distL="114300" distR="114300" simplePos="0" relativeHeight="251866112" behindDoc="0" locked="0" layoutInCell="1" allowOverlap="1" wp14:anchorId="23CDF5D8" wp14:editId="1645B27A">
            <wp:simplePos x="0" y="0"/>
            <wp:positionH relativeFrom="margin">
              <wp:posOffset>-41149</wp:posOffset>
            </wp:positionH>
            <wp:positionV relativeFrom="paragraph">
              <wp:posOffset>203200</wp:posOffset>
            </wp:positionV>
            <wp:extent cx="1719618" cy="1297429"/>
            <wp:effectExtent l="0" t="0" r="0" b="0"/>
            <wp:wrapNone/>
            <wp:docPr id="872662726" name="Picture 87266272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62726" name="Picture 872662726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618" cy="129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E9936" w14:textId="0915B363" w:rsidR="004F4579" w:rsidRDefault="004F4579" w:rsidP="00A27131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This way of doing things fits with how things have been done in countries that are like New Zealand.</w:t>
      </w:r>
    </w:p>
    <w:p w14:paraId="3CEA64A4" w14:textId="77777777" w:rsidR="004F4579" w:rsidRDefault="004F4579" w:rsidP="00A27131">
      <w:pPr>
        <w:rPr>
          <w:shd w:val="clear" w:color="auto" w:fill="FFFFFF"/>
          <w:lang w:eastAsia="en-GB"/>
        </w:rPr>
      </w:pPr>
    </w:p>
    <w:p w14:paraId="2957AFB8" w14:textId="2C53BCBC" w:rsidR="00A27131" w:rsidRDefault="00496E59" w:rsidP="00A27131">
      <w:pPr>
        <w:rPr>
          <w:shd w:val="clear" w:color="auto" w:fill="FFFFFF"/>
          <w:lang w:eastAsia="en-GB"/>
        </w:rPr>
      </w:pPr>
      <w:r w:rsidRPr="00496E59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67136" behindDoc="0" locked="0" layoutInCell="1" allowOverlap="1" wp14:anchorId="2A5DD41E" wp14:editId="0ADCB04A">
            <wp:simplePos x="0" y="0"/>
            <wp:positionH relativeFrom="margin">
              <wp:align>left</wp:align>
            </wp:positionH>
            <wp:positionV relativeFrom="paragraph">
              <wp:posOffset>6663</wp:posOffset>
            </wp:positionV>
            <wp:extent cx="1678438" cy="1678438"/>
            <wp:effectExtent l="0" t="0" r="0" b="0"/>
            <wp:wrapNone/>
            <wp:docPr id="142354981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54981" name="Picture 17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438" cy="167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0E1694" w14:textId="47B1CA08" w:rsidR="004F4579" w:rsidRDefault="004F4579" w:rsidP="00A27131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It </w:t>
      </w:r>
      <w:r w:rsidR="00F702EB">
        <w:rPr>
          <w:shd w:val="clear" w:color="auto" w:fill="FFFFFF"/>
          <w:lang w:eastAsia="en-GB"/>
        </w:rPr>
        <w:t>would make</w:t>
      </w:r>
      <w:r>
        <w:rPr>
          <w:shd w:val="clear" w:color="auto" w:fill="FFFFFF"/>
          <w:lang w:eastAsia="en-GB"/>
        </w:rPr>
        <w:t xml:space="preserve"> it easier to make sure the new way of doing things is happening.</w:t>
      </w:r>
    </w:p>
    <w:p w14:paraId="5E775E2A" w14:textId="77777777" w:rsidR="004F4579" w:rsidRDefault="004F4579" w:rsidP="00A27131">
      <w:pPr>
        <w:rPr>
          <w:shd w:val="clear" w:color="auto" w:fill="FFFFFF"/>
          <w:lang w:eastAsia="en-GB"/>
        </w:rPr>
      </w:pPr>
    </w:p>
    <w:p w14:paraId="39DBA5EA" w14:textId="464C714F" w:rsidR="00A27131" w:rsidRDefault="00496E59" w:rsidP="00A27131">
      <w:pPr>
        <w:rPr>
          <w:shd w:val="clear" w:color="auto" w:fill="FFFFFF"/>
          <w:lang w:eastAsia="en-GB"/>
        </w:rPr>
      </w:pPr>
      <w:r w:rsidRPr="00496E59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68160" behindDoc="0" locked="0" layoutInCell="1" allowOverlap="1" wp14:anchorId="628DAAC1" wp14:editId="4F63C2AD">
            <wp:simplePos x="0" y="0"/>
            <wp:positionH relativeFrom="margin">
              <wp:align>left</wp:align>
            </wp:positionH>
            <wp:positionV relativeFrom="paragraph">
              <wp:posOffset>274348</wp:posOffset>
            </wp:positionV>
            <wp:extent cx="1856105" cy="1310005"/>
            <wp:effectExtent l="0" t="0" r="0" b="0"/>
            <wp:wrapNone/>
            <wp:docPr id="53126891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26891" name="Picture 18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25DE4C" w14:textId="5707D5D8" w:rsidR="004F4579" w:rsidRDefault="00496E59" w:rsidP="00A27131">
      <w:pPr>
        <w:rPr>
          <w:shd w:val="clear" w:color="auto" w:fill="FFFFFF"/>
          <w:lang w:eastAsia="en-GB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29720D5" wp14:editId="41303EBD">
                <wp:simplePos x="0" y="0"/>
                <wp:positionH relativeFrom="column">
                  <wp:posOffset>968991</wp:posOffset>
                </wp:positionH>
                <wp:positionV relativeFrom="paragraph">
                  <wp:posOffset>500646</wp:posOffset>
                </wp:positionV>
                <wp:extent cx="1031240" cy="1031240"/>
                <wp:effectExtent l="0" t="0" r="0" b="0"/>
                <wp:wrapNone/>
                <wp:docPr id="977563152" name="Multiplication Sig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40" cy="1031240"/>
                        </a:xfrm>
                        <a:prstGeom prst="mathMultiply">
                          <a:avLst>
                            <a:gd name="adj1" fmla="val 12179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9E8C18" id="Multiplication Sign 8" o:spid="_x0000_s1026" style="position:absolute;margin-left:76.3pt;margin-top:39.4pt;width:81.2pt;height:81.2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1240,103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" path="m203274,292083r88809,-88809l515620,426811,739157,203274r88809,88809l604429,515620,827966,739157r-88809,88809l515620,604429,292083,827966,203274,739157,426811,515620,203274,292083xe" fillcolor="red" strokecolor="red" strokeweight="1pt">
                <v:stroke joinstyle="miter"/>
                <v:path arrowok="t" o:connecttype="custom" o:connectlocs="203274,292083;292083,203274;515620,426811;739157,203274;827966,292083;604429,515620;827966,739157;739157,827966;515620,604429;292083,827966;203274,739157;426811,515620;203274,292083" o:connectangles="0,0,0,0,0,0,0,0,0,0,0,0,0"/>
              </v:shape>
            </w:pict>
          </mc:Fallback>
        </mc:AlternateContent>
      </w:r>
      <w:r w:rsidR="004F4579">
        <w:rPr>
          <w:shd w:val="clear" w:color="auto" w:fill="FFFFFF"/>
          <w:lang w:eastAsia="en-GB"/>
        </w:rPr>
        <w:t>It also means it will not cost too much to do things right.</w:t>
      </w:r>
    </w:p>
    <w:p w14:paraId="478E9CE9" w14:textId="3F710780" w:rsidR="00A27131" w:rsidRDefault="00A27131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4812CF31" w14:textId="1F843AC0" w:rsidR="00B67FA4" w:rsidRDefault="00CE4D19" w:rsidP="00496E59">
      <w:pPr>
        <w:pStyle w:val="Heading2"/>
        <w:rPr>
          <w:rFonts w:eastAsia="Times New Roman"/>
          <w:shd w:val="clear" w:color="auto" w:fill="FFFFFF"/>
          <w:lang w:eastAsia="en-GB"/>
        </w:rPr>
      </w:pPr>
      <w:r w:rsidRPr="0090013B"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965440" behindDoc="0" locked="0" layoutInCell="1" allowOverlap="1" wp14:anchorId="2ECEA454" wp14:editId="5431337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73958" cy="1473958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934047" name="Picture 2137934047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958" cy="147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FA4">
        <w:rPr>
          <w:rFonts w:eastAsia="Times New Roman"/>
          <w:shd w:val="clear" w:color="auto" w:fill="FFFFFF"/>
          <w:lang w:eastAsia="en-GB"/>
        </w:rPr>
        <w:t>Codes of practice</w:t>
      </w:r>
    </w:p>
    <w:p w14:paraId="28E59952" w14:textId="722C08FD" w:rsidR="00B67FA4" w:rsidRDefault="00B67FA4" w:rsidP="00B67FA4">
      <w:pPr>
        <w:rPr>
          <w:rFonts w:eastAsia="Times New Roman"/>
          <w:shd w:val="clear" w:color="auto" w:fill="FFFFFF"/>
          <w:lang w:eastAsia="en-GB"/>
        </w:rPr>
      </w:pPr>
    </w:p>
    <w:p w14:paraId="655A6945" w14:textId="63872F86" w:rsidR="00390685" w:rsidRDefault="00390685" w:rsidP="00B67FA4">
      <w:pPr>
        <w:rPr>
          <w:rFonts w:eastAsia="Times New Roman"/>
          <w:shd w:val="clear" w:color="auto" w:fill="FFFFFF"/>
          <w:lang w:eastAsia="en-GB"/>
        </w:rPr>
      </w:pPr>
    </w:p>
    <w:p w14:paraId="0EDB8FD8" w14:textId="32A354F4" w:rsidR="00390685" w:rsidRDefault="00390685" w:rsidP="00B67FA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Codes of practice would include ways for:</w:t>
      </w:r>
    </w:p>
    <w:p w14:paraId="37F52368" w14:textId="3EFED887" w:rsidR="00390685" w:rsidRDefault="00174433" w:rsidP="00390685">
      <w:pPr>
        <w:pStyle w:val="Listtoplevel"/>
        <w:rPr>
          <w:shd w:val="clear" w:color="auto" w:fill="FFFFFF"/>
          <w:lang w:eastAsia="en-GB"/>
        </w:rPr>
      </w:pPr>
      <w:r w:rsidRPr="00A27131">
        <w:rPr>
          <w:rFonts w:eastAsia="Times New Roman"/>
          <w:shd w:val="clear" w:color="auto" w:fill="FFFFFF"/>
          <w:lang w:val="en-NZ" w:eastAsia="en-NZ"/>
        </w:rPr>
        <w:drawing>
          <wp:anchor distT="0" distB="0" distL="114300" distR="114300" simplePos="0" relativeHeight="251962368" behindDoc="0" locked="0" layoutInCell="1" allowOverlap="1" wp14:anchorId="51648A36" wp14:editId="51C57C3F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1623695" cy="1623695"/>
            <wp:effectExtent l="0" t="0" r="0" b="0"/>
            <wp:wrapNone/>
            <wp:docPr id="2029864310" name="Picture 2029864310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703141" name="Picture 10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NZ" w:eastAsia="en-NZ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4C6E56F" wp14:editId="2E31D9FF">
                <wp:simplePos x="0" y="0"/>
                <wp:positionH relativeFrom="column">
                  <wp:posOffset>786130</wp:posOffset>
                </wp:positionH>
                <wp:positionV relativeFrom="paragraph">
                  <wp:posOffset>506095</wp:posOffset>
                </wp:positionV>
                <wp:extent cx="1031240" cy="1031240"/>
                <wp:effectExtent l="0" t="0" r="0" b="0"/>
                <wp:wrapNone/>
                <wp:docPr id="2115887792" name="Multiplication Sign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40" cy="1031240"/>
                        </a:xfrm>
                        <a:prstGeom prst="mathMultiply">
                          <a:avLst>
                            <a:gd name="adj1" fmla="val 12179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5EBA91" id="Multiplication Sign 8" o:spid="_x0000_s1026" alt="&quot;&quot;" style="position:absolute;margin-left:61.9pt;margin-top:39.85pt;width:81.2pt;height:81.2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1240,103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" path="m203274,292083r88809,-88809l515620,426811,739157,203274r88809,88809l604429,515620,827966,739157r-88809,88809l515620,604429,292083,827966,203274,739157,426811,515620,203274,292083xe" fillcolor="red" strokecolor="red" strokeweight="1pt">
                <v:stroke joinstyle="miter"/>
                <v:path arrowok="t" o:connecttype="custom" o:connectlocs="203274,292083;292083,203274;515620,426811;739157,203274;827966,292083;604429,515620;827966,739157;739157,827966;515620,604429;292083,827966;203274,739157;426811,515620;203274,292083" o:connectangles="0,0,0,0,0,0,0,0,0,0,0,0,0"/>
              </v:shape>
            </w:pict>
          </mc:Fallback>
        </mc:AlternateContent>
      </w:r>
      <w:r w:rsidR="00496E59">
        <w:rPr>
          <w:shd w:val="clear" w:color="auto" w:fill="FFFFFF"/>
          <w:lang w:eastAsia="en-GB"/>
        </w:rPr>
        <w:t>p</w:t>
      </w:r>
      <w:r w:rsidR="00390685">
        <w:rPr>
          <w:shd w:val="clear" w:color="auto" w:fill="FFFFFF"/>
          <w:lang w:eastAsia="en-GB"/>
        </w:rPr>
        <w:t>latforms to remove</w:t>
      </w:r>
      <w:r>
        <w:rPr>
          <w:shd w:val="clear" w:color="auto" w:fill="FFFFFF"/>
          <w:lang w:eastAsia="en-GB"/>
        </w:rPr>
        <w:t xml:space="preserve"> very harmful</w:t>
      </w:r>
      <w:r w:rsidR="00390685">
        <w:rPr>
          <w:shd w:val="clear" w:color="auto" w:fill="FFFFFF"/>
          <w:lang w:eastAsia="en-GB"/>
        </w:rPr>
        <w:t xml:space="preserve"> content</w:t>
      </w:r>
      <w:r>
        <w:rPr>
          <w:shd w:val="clear" w:color="auto" w:fill="FFFFFF"/>
          <w:lang w:eastAsia="en-GB"/>
        </w:rPr>
        <w:t xml:space="preserve"> like content that supports terrorism</w:t>
      </w:r>
    </w:p>
    <w:p w14:paraId="0924A18B" w14:textId="7AE0E7B5" w:rsidR="00390685" w:rsidRDefault="00496E59" w:rsidP="00390685">
      <w:pPr>
        <w:pStyle w:val="Listtoplevel"/>
        <w:rPr>
          <w:shd w:val="clear" w:color="auto" w:fill="FFFFFF"/>
          <w:lang w:eastAsia="en-GB"/>
        </w:rPr>
      </w:pPr>
      <w:r w:rsidRPr="00A27131">
        <w:rPr>
          <w:rFonts w:eastAsia="Times New Roman"/>
          <w:szCs w:val="24"/>
          <w:lang w:val="en-NZ" w:eastAsia="en-NZ"/>
        </w:rPr>
        <w:drawing>
          <wp:anchor distT="0" distB="0" distL="114300" distR="114300" simplePos="0" relativeHeight="251876352" behindDoc="0" locked="0" layoutInCell="1" allowOverlap="1" wp14:anchorId="3C02539E" wp14:editId="09F7D9D8">
            <wp:simplePos x="0" y="0"/>
            <wp:positionH relativeFrom="margin">
              <wp:align>left</wp:align>
            </wp:positionH>
            <wp:positionV relativeFrom="paragraph">
              <wp:posOffset>509393</wp:posOffset>
            </wp:positionV>
            <wp:extent cx="1514901" cy="1567079"/>
            <wp:effectExtent l="0" t="0" r="0" b="0"/>
            <wp:wrapNone/>
            <wp:docPr id="146328536" name="Picture 14632853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28536" name="Picture 146328536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360" cy="157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p</w:t>
      </w:r>
      <w:r w:rsidR="00390685">
        <w:rPr>
          <w:shd w:val="clear" w:color="auto" w:fill="FFFFFF"/>
          <w:lang w:eastAsia="en-GB"/>
        </w:rPr>
        <w:t>latforms to stop unsafe content being shared as much</w:t>
      </w:r>
    </w:p>
    <w:p w14:paraId="3BF94A14" w14:textId="77B96C72" w:rsidR="00390685" w:rsidRDefault="00496E59" w:rsidP="0039068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people who use the internet</w:t>
      </w:r>
      <w:r w:rsidR="00390685">
        <w:rPr>
          <w:shd w:val="clear" w:color="auto" w:fill="FFFFFF"/>
          <w:lang w:eastAsia="en-GB"/>
        </w:rPr>
        <w:t xml:space="preserve"> to complain about content</w:t>
      </w:r>
    </w:p>
    <w:p w14:paraId="3D093459" w14:textId="355F79F3" w:rsidR="00390685" w:rsidRDefault="00496E59" w:rsidP="00390685">
      <w:pPr>
        <w:pStyle w:val="Listtoplevel"/>
        <w:rPr>
          <w:shd w:val="clear" w:color="auto" w:fill="FFFFFF"/>
          <w:lang w:eastAsia="en-GB"/>
        </w:rPr>
      </w:pPr>
      <w:r w:rsidRPr="001850C2">
        <w:rPr>
          <w:lang w:val="en-NZ" w:eastAsia="en-NZ"/>
        </w:rPr>
        <w:drawing>
          <wp:anchor distT="0" distB="0" distL="114300" distR="114300" simplePos="0" relativeHeight="251878400" behindDoc="0" locked="0" layoutInCell="1" allowOverlap="1" wp14:anchorId="2AD62111" wp14:editId="53AFADDA">
            <wp:simplePos x="0" y="0"/>
            <wp:positionH relativeFrom="margin">
              <wp:align>left</wp:align>
            </wp:positionH>
            <wp:positionV relativeFrom="paragraph">
              <wp:posOffset>370840</wp:posOffset>
            </wp:positionV>
            <wp:extent cx="1903228" cy="1903228"/>
            <wp:effectExtent l="0" t="0" r="1905" b="0"/>
            <wp:wrapNone/>
            <wp:docPr id="1107110525" name="Picture 110711052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110525" name="Picture 1107110525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228" cy="190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hd w:val="clear" w:color="auto" w:fill="FFFFFF"/>
          <w:lang w:eastAsia="en-GB"/>
        </w:rPr>
        <w:t>p</w:t>
      </w:r>
      <w:r w:rsidR="00390685">
        <w:rPr>
          <w:shd w:val="clear" w:color="auto" w:fill="FFFFFF"/>
          <w:lang w:eastAsia="en-GB"/>
        </w:rPr>
        <w:t xml:space="preserve">latforms to </w:t>
      </w:r>
      <w:r>
        <w:rPr>
          <w:shd w:val="clear" w:color="auto" w:fill="FFFFFF"/>
          <w:lang w:eastAsia="en-GB"/>
        </w:rPr>
        <w:t>show</w:t>
      </w:r>
      <w:r w:rsidR="00390685">
        <w:rPr>
          <w:shd w:val="clear" w:color="auto" w:fill="FFFFFF"/>
          <w:lang w:eastAsia="en-GB"/>
        </w:rPr>
        <w:t xml:space="preserve"> how things are going.</w:t>
      </w:r>
    </w:p>
    <w:p w14:paraId="34FBF629" w14:textId="77777777" w:rsidR="00390685" w:rsidRDefault="00390685" w:rsidP="00390685">
      <w:pPr>
        <w:pStyle w:val="Listtoplevel"/>
        <w:numPr>
          <w:ilvl w:val="0"/>
          <w:numId w:val="0"/>
        </w:numPr>
        <w:ind w:left="4253" w:hanging="567"/>
        <w:rPr>
          <w:shd w:val="clear" w:color="auto" w:fill="FFFFFF"/>
          <w:lang w:eastAsia="en-GB"/>
        </w:rPr>
      </w:pPr>
    </w:p>
    <w:p w14:paraId="682D4CE2" w14:textId="0C50AF65" w:rsidR="00390685" w:rsidRDefault="00390685" w:rsidP="00496E59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Codes of practice would also include support for consumers to make </w:t>
      </w:r>
      <w:r w:rsidRPr="00496E59">
        <w:rPr>
          <w:b/>
          <w:bCs/>
          <w:shd w:val="clear" w:color="auto" w:fill="FFFFFF"/>
          <w:lang w:eastAsia="en-GB"/>
        </w:rPr>
        <w:t>informed choices</w:t>
      </w:r>
      <w:r>
        <w:rPr>
          <w:shd w:val="clear" w:color="auto" w:fill="FFFFFF"/>
          <w:lang w:eastAsia="en-GB"/>
        </w:rPr>
        <w:t xml:space="preserve"> about content that may be harmful.</w:t>
      </w:r>
    </w:p>
    <w:p w14:paraId="7358F995" w14:textId="03BFD691" w:rsidR="00496E59" w:rsidRDefault="00496E59">
      <w:pPr>
        <w:spacing w:line="240" w:lineRule="auto"/>
        <w:ind w:left="0"/>
        <w:rPr>
          <w:rFonts w:eastAsiaTheme="minorHAnsi"/>
          <w:noProof/>
          <w:szCs w:val="22"/>
          <w:shd w:val="clear" w:color="auto" w:fill="FFFFFF"/>
          <w:lang w:val="en-GB" w:eastAsia="en-GB"/>
        </w:rPr>
      </w:pPr>
      <w:r>
        <w:rPr>
          <w:shd w:val="clear" w:color="auto" w:fill="FFFFFF"/>
          <w:lang w:eastAsia="en-GB"/>
        </w:rPr>
        <w:br w:type="page"/>
      </w:r>
    </w:p>
    <w:p w14:paraId="1D42EDD3" w14:textId="42D6A648" w:rsidR="00496E59" w:rsidRPr="00496E59" w:rsidRDefault="00DB5F4B" w:rsidP="00496E59">
      <w:pPr>
        <w:rPr>
          <w:rFonts w:eastAsia="Times New Roman"/>
          <w:lang w:eastAsia="en-GB"/>
        </w:rPr>
      </w:pPr>
      <w:r w:rsidRPr="00496E59">
        <w:rPr>
          <w:rFonts w:eastAsia="Times New Roman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0378FEBD" wp14:editId="52E0A4B3">
                <wp:simplePos x="0" y="0"/>
                <wp:positionH relativeFrom="margin">
                  <wp:posOffset>2220686</wp:posOffset>
                </wp:positionH>
                <wp:positionV relativeFrom="paragraph">
                  <wp:posOffset>-104503</wp:posOffset>
                </wp:positionV>
                <wp:extent cx="3501662" cy="2465614"/>
                <wp:effectExtent l="0" t="0" r="3810" b="0"/>
                <wp:wrapNone/>
                <wp:docPr id="94140314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1662" cy="2465614"/>
                        </a:xfrm>
                        <a:prstGeom prst="rect">
                          <a:avLst/>
                        </a:prstGeom>
                        <a:solidFill>
                          <a:srgbClr val="BDE1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E1DAF" id="Rectangle 1" o:spid="_x0000_s1026" style="position:absolute;margin-left:174.85pt;margin-top:-8.25pt;width:275.7pt;height:194.15pt;z-index:-25143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" fillcolor="#bde1b9" stroked="f" strokeweight="1pt">
                <w10:wrap anchorx="margin"/>
              </v:rect>
            </w:pict>
          </mc:Fallback>
        </mc:AlternateContent>
      </w:r>
      <w:r w:rsidR="00635C48" w:rsidRPr="00635C48"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883520" behindDoc="0" locked="0" layoutInCell="1" allowOverlap="1" wp14:anchorId="66DB6392" wp14:editId="3FB5EC14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828800" cy="1828800"/>
            <wp:effectExtent l="0" t="0" r="0" b="0"/>
            <wp:wrapNone/>
            <wp:docPr id="1538313754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313754" name="Picture 19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6E59" w:rsidRPr="00496E59">
        <w:rPr>
          <w:rFonts w:eastAsia="Times New Roman"/>
          <w:lang w:eastAsia="en-GB"/>
        </w:rPr>
        <w:t xml:space="preserve">An </w:t>
      </w:r>
      <w:r w:rsidR="00496E59" w:rsidRPr="00496E59">
        <w:rPr>
          <w:rFonts w:eastAsia="Times New Roman"/>
          <w:b/>
          <w:bCs/>
          <w:lang w:eastAsia="en-GB"/>
        </w:rPr>
        <w:t>informed choice</w:t>
      </w:r>
      <w:r w:rsidR="00496E59" w:rsidRPr="00496E59">
        <w:rPr>
          <w:rFonts w:eastAsia="Times New Roman"/>
          <w:lang w:eastAsia="en-GB"/>
        </w:rPr>
        <w:t xml:space="preserve"> is when you:</w:t>
      </w:r>
    </w:p>
    <w:p w14:paraId="2B52BB1E" w14:textId="36C147B4" w:rsidR="00496E59" w:rsidRPr="00496E59" w:rsidRDefault="00496E59" w:rsidP="00635C48">
      <w:pPr>
        <w:pStyle w:val="Listtoplevel"/>
        <w:rPr>
          <w:lang w:eastAsia="en-GB"/>
        </w:rPr>
      </w:pPr>
      <w:r w:rsidRPr="00496E59">
        <w:rPr>
          <w:lang w:eastAsia="en-GB"/>
        </w:rPr>
        <w:t>can choose what you want</w:t>
      </w:r>
    </w:p>
    <w:p w14:paraId="2BAA72EC" w14:textId="0B5DD749" w:rsidR="00496E59" w:rsidRPr="00496E59" w:rsidRDefault="00496E59" w:rsidP="00496E59">
      <w:pPr>
        <w:pStyle w:val="Listtoplevel"/>
        <w:rPr>
          <w:rFonts w:eastAsia="Times New Roman"/>
          <w:noProof w:val="0"/>
          <w:szCs w:val="24"/>
          <w:lang w:val="en-AU" w:eastAsia="en-GB"/>
        </w:rPr>
      </w:pPr>
      <w:r w:rsidRPr="00496E59">
        <w:rPr>
          <w:rFonts w:eastAsia="Times New Roman"/>
          <w:noProof w:val="0"/>
          <w:szCs w:val="24"/>
          <w:lang w:val="en-AU" w:eastAsia="en-GB"/>
        </w:rPr>
        <w:t xml:space="preserve">have the information you need to understand what you are choosing. </w:t>
      </w:r>
    </w:p>
    <w:p w14:paraId="7197331E" w14:textId="77777777" w:rsidR="00390685" w:rsidRDefault="00390685" w:rsidP="00635C48">
      <w:pPr>
        <w:rPr>
          <w:shd w:val="clear" w:color="auto" w:fill="FFFFFF"/>
          <w:lang w:eastAsia="en-GB"/>
        </w:rPr>
      </w:pPr>
    </w:p>
    <w:p w14:paraId="4515A741" w14:textId="63312A5B" w:rsidR="00390685" w:rsidRDefault="00635C48" w:rsidP="00635C48">
      <w:pPr>
        <w:rPr>
          <w:rFonts w:eastAsia="Times New Roman"/>
          <w:shd w:val="clear" w:color="auto" w:fill="FFFFFF"/>
          <w:lang w:eastAsia="en-GB"/>
        </w:rPr>
      </w:pPr>
      <w:r w:rsidRPr="0090013B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85568" behindDoc="0" locked="0" layoutInCell="1" allowOverlap="1" wp14:anchorId="426A9D01" wp14:editId="05E51337">
            <wp:simplePos x="0" y="0"/>
            <wp:positionH relativeFrom="margin">
              <wp:align>left</wp:align>
            </wp:positionH>
            <wp:positionV relativeFrom="paragraph">
              <wp:posOffset>349885</wp:posOffset>
            </wp:positionV>
            <wp:extent cx="2006021" cy="1638300"/>
            <wp:effectExtent l="0" t="0" r="0" b="0"/>
            <wp:wrapNone/>
            <wp:docPr id="2096188733" name="Picture 209618873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188733" name="Picture 2096188733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562" cy="163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70D42" w14:textId="35CF0CF7" w:rsidR="00B67FA4" w:rsidRDefault="00B67FA4" w:rsidP="00B67FA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 codes would be made:</w:t>
      </w:r>
    </w:p>
    <w:p w14:paraId="485FEB7B" w14:textId="370A1E1C" w:rsidR="00B67FA4" w:rsidRDefault="00635C48" w:rsidP="00B67FA4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by groups of organisations that do work relating to content</w:t>
      </w:r>
    </w:p>
    <w:p w14:paraId="1E2C1326" w14:textId="7AEEACD5" w:rsidR="00B67FA4" w:rsidRDefault="00B67FA4" w:rsidP="00B67FA4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with support from the regulator.</w:t>
      </w:r>
    </w:p>
    <w:p w14:paraId="62898852" w14:textId="31695586" w:rsidR="00B67FA4" w:rsidRDefault="00F702EB" w:rsidP="00635C48">
      <w:pPr>
        <w:rPr>
          <w:rFonts w:eastAsia="Times New Roman"/>
          <w:shd w:val="clear" w:color="auto" w:fill="FFFFFF"/>
          <w:lang w:eastAsia="en-GB"/>
        </w:rPr>
      </w:pPr>
      <w:r w:rsidRPr="00496E59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82496" behindDoc="0" locked="0" layoutInCell="1" allowOverlap="1" wp14:anchorId="2A696554" wp14:editId="55068011">
            <wp:simplePos x="0" y="0"/>
            <wp:positionH relativeFrom="margin">
              <wp:posOffset>85725</wp:posOffset>
            </wp:positionH>
            <wp:positionV relativeFrom="paragraph">
              <wp:posOffset>117475</wp:posOffset>
            </wp:positionV>
            <wp:extent cx="1678305" cy="1678305"/>
            <wp:effectExtent l="0" t="0" r="0" b="0"/>
            <wp:wrapNone/>
            <wp:docPr id="1608949019" name="Picture 1608949019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949019" name="Picture 1608949019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5129E3" w14:textId="79C33E9F" w:rsidR="00496E59" w:rsidRDefault="00496E59" w:rsidP="00635C48">
      <w:pPr>
        <w:rPr>
          <w:rFonts w:eastAsia="Times New Roman"/>
          <w:shd w:val="clear" w:color="auto" w:fill="FFFFFF"/>
          <w:lang w:eastAsia="en-GB"/>
        </w:rPr>
      </w:pPr>
    </w:p>
    <w:p w14:paraId="6B313863" w14:textId="6A3787F8" w:rsidR="00B67FA4" w:rsidRDefault="00B67FA4" w:rsidP="00B67FA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 regulator would check that platforms are following the codes of practice.</w:t>
      </w:r>
    </w:p>
    <w:p w14:paraId="54D53F46" w14:textId="77777777" w:rsidR="00496E59" w:rsidRDefault="00496E59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ED9EE78" w14:textId="3751B68E" w:rsidR="00B67FA4" w:rsidRDefault="00B67FA4" w:rsidP="00635C48">
      <w:pPr>
        <w:pStyle w:val="Heading2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lastRenderedPageBreak/>
        <w:t xml:space="preserve">Education </w:t>
      </w:r>
    </w:p>
    <w:p w14:paraId="4D7380DA" w14:textId="77777777" w:rsidR="00B67FA4" w:rsidRDefault="00B67FA4" w:rsidP="00B67FA4">
      <w:pPr>
        <w:rPr>
          <w:rFonts w:eastAsia="Times New Roman"/>
          <w:shd w:val="clear" w:color="auto" w:fill="FFFFFF"/>
          <w:lang w:eastAsia="en-GB"/>
        </w:rPr>
      </w:pPr>
    </w:p>
    <w:p w14:paraId="529EAF44" w14:textId="2F57A4C5" w:rsidR="00B67FA4" w:rsidRDefault="004E701A" w:rsidP="00B67FA4">
      <w:pPr>
        <w:rPr>
          <w:rFonts w:eastAsia="Times New Roman"/>
          <w:shd w:val="clear" w:color="auto" w:fill="FFFFFF"/>
          <w:lang w:eastAsia="en-GB"/>
        </w:rPr>
      </w:pPr>
      <w:r w:rsidRPr="0090013B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87616" behindDoc="0" locked="0" layoutInCell="1" allowOverlap="1" wp14:anchorId="47898544" wp14:editId="7B686667">
            <wp:simplePos x="0" y="0"/>
            <wp:positionH relativeFrom="margin">
              <wp:posOffset>-76200</wp:posOffset>
            </wp:positionH>
            <wp:positionV relativeFrom="paragraph">
              <wp:posOffset>368935</wp:posOffset>
            </wp:positionV>
            <wp:extent cx="1889125" cy="1787525"/>
            <wp:effectExtent l="0" t="0" r="0" b="3175"/>
            <wp:wrapNone/>
            <wp:docPr id="1569298599" name="Picture 1569298599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298599" name="Picture 1569298599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6D10A5" w14:textId="52375228" w:rsidR="00B67FA4" w:rsidRDefault="00B67FA4" w:rsidP="00B67FA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Education would mean people could learn:</w:t>
      </w:r>
    </w:p>
    <w:p w14:paraId="7975650A" w14:textId="3D18B50A" w:rsidR="00B67FA4" w:rsidRDefault="00B67FA4" w:rsidP="00635C48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about the problems with making / watching harmful content</w:t>
      </w:r>
    </w:p>
    <w:p w14:paraId="4F959C85" w14:textId="1F824FBF" w:rsidR="00B67FA4" w:rsidRDefault="00B67FA4" w:rsidP="00635C48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how to use the platforms </w:t>
      </w:r>
      <w:r w:rsidR="00943BCA">
        <w:rPr>
          <w:shd w:val="clear" w:color="auto" w:fill="FFFFFF"/>
          <w:lang w:eastAsia="en-GB"/>
        </w:rPr>
        <w:t xml:space="preserve">more </w:t>
      </w:r>
      <w:r w:rsidR="00635C48">
        <w:rPr>
          <w:shd w:val="clear" w:color="auto" w:fill="FFFFFF"/>
          <w:lang w:eastAsia="en-GB"/>
        </w:rPr>
        <w:t>safely</w:t>
      </w:r>
      <w:r>
        <w:rPr>
          <w:shd w:val="clear" w:color="auto" w:fill="FFFFFF"/>
          <w:lang w:eastAsia="en-GB"/>
        </w:rPr>
        <w:t>.</w:t>
      </w:r>
    </w:p>
    <w:p w14:paraId="653238C7" w14:textId="6313FFCC" w:rsidR="00B67FA4" w:rsidRDefault="00B67FA4" w:rsidP="00B67FA4">
      <w:pPr>
        <w:rPr>
          <w:rFonts w:eastAsia="Times New Roman"/>
          <w:shd w:val="clear" w:color="auto" w:fill="FFFFFF"/>
          <w:lang w:eastAsia="en-GB"/>
        </w:rPr>
      </w:pPr>
    </w:p>
    <w:p w14:paraId="4DB706C6" w14:textId="004FB55E" w:rsidR="00635C48" w:rsidRDefault="00635C48" w:rsidP="00B67FA4">
      <w:pPr>
        <w:rPr>
          <w:rFonts w:eastAsia="Times New Roman"/>
          <w:shd w:val="clear" w:color="auto" w:fill="FFFFFF"/>
          <w:lang w:eastAsia="en-GB"/>
        </w:rPr>
      </w:pPr>
    </w:p>
    <w:p w14:paraId="3B1FCE54" w14:textId="7EFF25E3" w:rsidR="00B67FA4" w:rsidRDefault="00B67FA4" w:rsidP="00635C48">
      <w:pPr>
        <w:pStyle w:val="Heading2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Illegal content</w:t>
      </w:r>
    </w:p>
    <w:p w14:paraId="6A004144" w14:textId="77777777" w:rsidR="00635C48" w:rsidRDefault="00635C48" w:rsidP="00B67FA4">
      <w:pPr>
        <w:rPr>
          <w:rFonts w:eastAsia="Times New Roman"/>
          <w:shd w:val="clear" w:color="auto" w:fill="FFFFFF"/>
          <w:lang w:eastAsia="en-GB"/>
        </w:rPr>
      </w:pPr>
    </w:p>
    <w:p w14:paraId="34565737" w14:textId="6D73ED7D" w:rsidR="00265683" w:rsidRDefault="00265683" w:rsidP="00B67FA4">
      <w:pPr>
        <w:rPr>
          <w:rFonts w:eastAsia="Times New Roman"/>
          <w:shd w:val="clear" w:color="auto" w:fill="FFFFFF"/>
          <w:lang w:eastAsia="en-GB"/>
        </w:rPr>
      </w:pPr>
    </w:p>
    <w:p w14:paraId="1437970E" w14:textId="1D5D7C7D" w:rsidR="00390685" w:rsidRDefault="00265683" w:rsidP="00B67FA4">
      <w:pPr>
        <w:rPr>
          <w:rFonts w:eastAsia="Times New Roman"/>
          <w:shd w:val="clear" w:color="auto" w:fill="FFFFFF"/>
          <w:lang w:eastAsia="en-GB"/>
        </w:rPr>
      </w:pPr>
      <w:r w:rsidRPr="005B03B0">
        <w:rPr>
          <w:noProof/>
          <w:lang w:val="en-NZ" w:eastAsia="en-NZ"/>
        </w:rPr>
        <w:drawing>
          <wp:anchor distT="0" distB="0" distL="114300" distR="114300" simplePos="0" relativeHeight="251919360" behindDoc="0" locked="0" layoutInCell="1" allowOverlap="1" wp14:anchorId="585C54D2" wp14:editId="6F2D85C9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1383030" cy="1903095"/>
            <wp:effectExtent l="0" t="0" r="7620" b="1905"/>
            <wp:wrapNone/>
            <wp:docPr id="37535344" name="Picture 3753534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35344" name="Picture 37535344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0685">
        <w:rPr>
          <w:rFonts w:eastAsia="Times New Roman"/>
          <w:shd w:val="clear" w:color="auto" w:fill="FFFFFF"/>
          <w:lang w:eastAsia="en-GB"/>
        </w:rPr>
        <w:t>Some content in New Zealand is:</w:t>
      </w:r>
    </w:p>
    <w:p w14:paraId="2EF5C934" w14:textId="1BFD31E1" w:rsidR="00390685" w:rsidRPr="00265683" w:rsidRDefault="00265683" w:rsidP="00265683">
      <w:pPr>
        <w:pStyle w:val="Listtoplevel"/>
        <w:rPr>
          <w:b/>
          <w:bCs/>
          <w:shd w:val="clear" w:color="auto" w:fill="FFFFFF"/>
          <w:lang w:eastAsia="en-GB"/>
        </w:rPr>
      </w:pPr>
      <w:r w:rsidRPr="00265683">
        <w:rPr>
          <w:b/>
          <w:bCs/>
          <w:shd w:val="clear" w:color="auto" w:fill="FFFFFF"/>
          <w:lang w:eastAsia="en-GB"/>
        </w:rPr>
        <w:t>c</w:t>
      </w:r>
      <w:r w:rsidR="00390685" w:rsidRPr="00265683">
        <w:rPr>
          <w:b/>
          <w:bCs/>
          <w:shd w:val="clear" w:color="auto" w:fill="FFFFFF"/>
          <w:lang w:eastAsia="en-GB"/>
        </w:rPr>
        <w:t>ensored</w:t>
      </w:r>
    </w:p>
    <w:p w14:paraId="217B008B" w14:textId="58F9B78B" w:rsidR="00390685" w:rsidRDefault="00265683" w:rsidP="00265683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b</w:t>
      </w:r>
      <w:r w:rsidR="00390685">
        <w:rPr>
          <w:shd w:val="clear" w:color="auto" w:fill="FFFFFF"/>
          <w:lang w:eastAsia="en-GB"/>
        </w:rPr>
        <w:t>reaks other laws.</w:t>
      </w:r>
      <w:r w:rsidRPr="00265683">
        <w:rPr>
          <w:lang w:eastAsia="en-GB"/>
        </w:rPr>
        <w:t xml:space="preserve"> </w:t>
      </w:r>
    </w:p>
    <w:p w14:paraId="64555ADC" w14:textId="34AB7A11" w:rsidR="00390685" w:rsidRDefault="00390685" w:rsidP="00B67FA4">
      <w:pPr>
        <w:rPr>
          <w:rFonts w:eastAsia="Times New Roman"/>
          <w:shd w:val="clear" w:color="auto" w:fill="FFFFFF"/>
          <w:lang w:eastAsia="en-GB"/>
        </w:rPr>
      </w:pPr>
    </w:p>
    <w:p w14:paraId="38FFB95D" w14:textId="3A1818FD" w:rsidR="00390685" w:rsidRDefault="00265683" w:rsidP="00B67FA4">
      <w:pPr>
        <w:rPr>
          <w:rFonts w:eastAsia="Times New Roman"/>
          <w:shd w:val="clear" w:color="auto" w:fill="FFFFFF"/>
          <w:lang w:eastAsia="en-GB"/>
        </w:rPr>
      </w:pPr>
      <w:r w:rsidRPr="00496E59">
        <w:rPr>
          <w:rFonts w:eastAsia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56A2C0A9" wp14:editId="29B2B6EA">
                <wp:simplePos x="0" y="0"/>
                <wp:positionH relativeFrom="margin">
                  <wp:posOffset>2246630</wp:posOffset>
                </wp:positionH>
                <wp:positionV relativeFrom="paragraph">
                  <wp:posOffset>206103</wp:posOffset>
                </wp:positionV>
                <wp:extent cx="3480435" cy="876028"/>
                <wp:effectExtent l="0" t="0" r="5715" b="635"/>
                <wp:wrapNone/>
                <wp:docPr id="104663728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0435" cy="876028"/>
                        </a:xfrm>
                        <a:prstGeom prst="rect">
                          <a:avLst/>
                        </a:prstGeom>
                        <a:solidFill>
                          <a:srgbClr val="BDE1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CFEB9" id="Rectangle 1" o:spid="_x0000_s1026" style="position:absolute;margin-left:176.9pt;margin-top:16.25pt;width:274.05pt;height:69pt;z-index:-25139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" fillcolor="#bde1b9" stroked="f" strokeweight="1pt">
                <w10:wrap anchorx="margin"/>
              </v:rect>
            </w:pict>
          </mc:Fallback>
        </mc:AlternateContent>
      </w:r>
    </w:p>
    <w:p w14:paraId="0257E330" w14:textId="545432C0" w:rsidR="00390685" w:rsidRPr="00265683" w:rsidRDefault="00390685" w:rsidP="00B67FA4">
      <w:pPr>
        <w:rPr>
          <w:rFonts w:eastAsia="Times New Roman"/>
          <w:lang w:eastAsia="en-GB"/>
        </w:rPr>
      </w:pPr>
      <w:r w:rsidRPr="00265683">
        <w:rPr>
          <w:rFonts w:eastAsia="Times New Roman"/>
          <w:b/>
          <w:bCs/>
          <w:lang w:eastAsia="en-GB"/>
        </w:rPr>
        <w:t>Censored</w:t>
      </w:r>
      <w:r w:rsidR="00265683" w:rsidRPr="00265683">
        <w:rPr>
          <w:rFonts w:eastAsia="Times New Roman"/>
          <w:lang w:eastAsia="en-GB"/>
        </w:rPr>
        <w:t xml:space="preserve"> means it is banned</w:t>
      </w:r>
      <w:r w:rsidR="008D0C77">
        <w:rPr>
          <w:rFonts w:eastAsia="Times New Roman"/>
          <w:lang w:eastAsia="en-GB"/>
        </w:rPr>
        <w:t xml:space="preserve"> / stopped</w:t>
      </w:r>
      <w:r w:rsidR="00265683" w:rsidRPr="00265683">
        <w:rPr>
          <w:rFonts w:eastAsia="Times New Roman"/>
          <w:lang w:eastAsia="en-GB"/>
        </w:rPr>
        <w:t xml:space="preserve"> because it is very harmful.</w:t>
      </w:r>
    </w:p>
    <w:p w14:paraId="01D21AAC" w14:textId="1571BFE3" w:rsidR="00390685" w:rsidRDefault="004E701A" w:rsidP="00B67FA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008953B4" wp14:editId="3FC8E3A4">
                <wp:simplePos x="0" y="0"/>
                <wp:positionH relativeFrom="column">
                  <wp:posOffset>-117566</wp:posOffset>
                </wp:positionH>
                <wp:positionV relativeFrom="paragraph">
                  <wp:posOffset>0</wp:posOffset>
                </wp:positionV>
                <wp:extent cx="1668780" cy="1668780"/>
                <wp:effectExtent l="0" t="0" r="762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780" cy="1668780"/>
                          <a:chOff x="0" y="0"/>
                          <a:chExt cx="1668780" cy="1668780"/>
                        </a:xfrm>
                      </wpg:grpSpPr>
                      <pic:pic xmlns:pic="http://schemas.openxmlformats.org/drawingml/2006/picture">
                        <pic:nvPicPr>
                          <pic:cNvPr id="355703172" name="Picture 355703172">
                            <a:extLst>
                              <a:ext uri="{C183D7F6-B498-43B3-948B-1728B52AA6E4}">
  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668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0219177" name="Multiplication Sign 8">
                          <a:extLs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261257" y="182880"/>
                            <a:ext cx="1031240" cy="1031240"/>
                          </a:xfrm>
                          <a:prstGeom prst="mathMultiply">
                            <a:avLst>
                              <a:gd name="adj1" fmla="val 12179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A525C6" id="Group 4" o:spid="_x0000_s1026" style="position:absolute;margin-left:-9.25pt;margin-top:0;width:131.4pt;height:131.4pt;z-index:251923456" coordsize="16687,16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5703172" o:spid="_x0000_s1027" type="#_x0000_t75" style="position:absolute;width:16687;height:16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6wyDuywAAAOIAAAAPAAAAAAAA&#10;AAAAAAAAAJ8CAABkcnMvZG93bnJldi54bWxQSwUGAAAAAAQABAD3AAAAlwMAAAAA&#10;">
                  <v:imagedata r:id="rId71" o:title=""/>
                  <v:path arrowok="t"/>
                </v:shape>
                <v:shape id="Multiplication Sign 8" o:spid="_x0000_s1028" style="position:absolute;left:2612;top:1828;width:10312;height:10313;visibility:visible;mso-wrap-style:square;v-text-anchor:middle" coordsize="1031240,103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yRssA&#10;AADjAAAADwAAAGRycy9kb3ducmV2LnhtbESPQUvDQBSE70L/w/IK3uzuRrBt7LaI0OBJMO2hx2f2&#10;NYlm34bs2kR/vSsIPQ4z8w2z2U2uExcaQuvZgF4oEMSVty3XBo6H/d0KRIjIFjvPZOCbAuy2s5sN&#10;5taP/EaXMtYiQTjkaKCJsc+lDFVDDsPC98TJO/vBYUxyqKUdcExw18lMqQfpsOW00GBPzw1Vn+WX&#10;M3DS6uO1jNO+OL6vbcHF4Ty2P8bczqenRxCRpngN/7dfrIFM36tMr/VyCX+f0h+Q2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acLJGywAAAOMAAAAPAAAAAAAAAAAAAAAAAJgC&#10;AABkcnMvZG93bnJldi54bWxQSwUGAAAAAAQABAD1AAAAkAMAAAAA&#10;" path="m203274,292083r88809,-88809l515620,426811,739157,203274r88809,88809l604429,515620,827966,739157r-88809,88809l515620,604429,292083,827966,203274,739157,426811,515620,203274,292083xe" fillcolor="red" strokecolor="red" strokeweight="1pt">
                  <v:stroke joinstyle="miter"/>
                  <v:path arrowok="t" o:connecttype="custom" o:connectlocs="203274,292083;292083,203274;515620,426811;739157,203274;827966,292083;604429,515620;827966,739157;739157,827966;515620,604429;292083,827966;203274,739157;426811,515620;203274,292083" o:connectangles="0,0,0,0,0,0,0,0,0,0,0,0,0"/>
                </v:shape>
              </v:group>
            </w:pict>
          </mc:Fallback>
        </mc:AlternateContent>
      </w:r>
      <w:r w:rsidR="00390685">
        <w:rPr>
          <w:rFonts w:eastAsia="Times New Roman"/>
          <w:shd w:val="clear" w:color="auto" w:fill="FFFFFF"/>
          <w:lang w:eastAsia="en-GB"/>
        </w:rPr>
        <w:t xml:space="preserve">There are already ways to make sure </w:t>
      </w:r>
      <w:r w:rsidR="00174433">
        <w:rPr>
          <w:rFonts w:eastAsia="Times New Roman"/>
          <w:shd w:val="clear" w:color="auto" w:fill="FFFFFF"/>
          <w:lang w:eastAsia="en-GB"/>
        </w:rPr>
        <w:t>illegal information</w:t>
      </w:r>
      <w:r w:rsidR="00390685">
        <w:rPr>
          <w:rFonts w:eastAsia="Times New Roman"/>
          <w:shd w:val="clear" w:color="auto" w:fill="FFFFFF"/>
          <w:lang w:eastAsia="en-GB"/>
        </w:rPr>
        <w:t xml:space="preserve"> is </w:t>
      </w:r>
      <w:r w:rsidR="00F702EB">
        <w:rPr>
          <w:rFonts w:eastAsia="Times New Roman"/>
          <w:shd w:val="clear" w:color="auto" w:fill="FFFFFF"/>
          <w:lang w:eastAsia="en-GB"/>
        </w:rPr>
        <w:t xml:space="preserve">removed / </w:t>
      </w:r>
      <w:r w:rsidR="00390685">
        <w:rPr>
          <w:rFonts w:eastAsia="Times New Roman"/>
          <w:shd w:val="clear" w:color="auto" w:fill="FFFFFF"/>
          <w:lang w:eastAsia="en-GB"/>
        </w:rPr>
        <w:t>taken down.</w:t>
      </w:r>
    </w:p>
    <w:p w14:paraId="5DF22C81" w14:textId="77777777" w:rsidR="00390685" w:rsidRDefault="00390685" w:rsidP="00B67FA4">
      <w:pPr>
        <w:rPr>
          <w:rFonts w:eastAsia="Times New Roman"/>
          <w:shd w:val="clear" w:color="auto" w:fill="FFFFFF"/>
          <w:lang w:eastAsia="en-GB"/>
        </w:rPr>
      </w:pPr>
    </w:p>
    <w:p w14:paraId="1EF0E5B1" w14:textId="77777777" w:rsidR="00390685" w:rsidRDefault="00390685" w:rsidP="00B67FA4">
      <w:pPr>
        <w:rPr>
          <w:rFonts w:eastAsia="Times New Roman"/>
          <w:shd w:val="clear" w:color="auto" w:fill="FFFFFF"/>
          <w:lang w:eastAsia="en-GB"/>
        </w:rPr>
      </w:pPr>
    </w:p>
    <w:p w14:paraId="4F0E8CAC" w14:textId="16C9208F" w:rsidR="00390685" w:rsidRDefault="00390685" w:rsidP="00B67FA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These ways will be </w:t>
      </w:r>
      <w:r w:rsidR="00265683">
        <w:rPr>
          <w:rFonts w:eastAsia="Times New Roman"/>
          <w:shd w:val="clear" w:color="auto" w:fill="FFFFFF"/>
          <w:lang w:eastAsia="en-GB"/>
        </w:rPr>
        <w:t>moved to the new way of doing things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0294C6B9" w14:textId="77777777" w:rsidR="00390685" w:rsidRDefault="00390685" w:rsidP="00B67FA4">
      <w:pPr>
        <w:rPr>
          <w:rFonts w:eastAsia="Times New Roman"/>
          <w:shd w:val="clear" w:color="auto" w:fill="FFFFFF"/>
          <w:lang w:eastAsia="en-GB"/>
        </w:rPr>
      </w:pPr>
    </w:p>
    <w:p w14:paraId="4A2F4A89" w14:textId="0FC48D79" w:rsidR="00265683" w:rsidRDefault="00265683" w:rsidP="00B67FA4">
      <w:pPr>
        <w:rPr>
          <w:rFonts w:eastAsia="Times New Roman"/>
          <w:shd w:val="clear" w:color="auto" w:fill="FFFFFF"/>
          <w:lang w:eastAsia="en-GB"/>
        </w:rPr>
      </w:pPr>
      <w:r w:rsidRPr="00A27131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25504" behindDoc="0" locked="0" layoutInCell="1" allowOverlap="1" wp14:anchorId="20CBDD0A" wp14:editId="71C2EDAD">
            <wp:simplePos x="0" y="0"/>
            <wp:positionH relativeFrom="margin">
              <wp:align>left</wp:align>
            </wp:positionH>
            <wp:positionV relativeFrom="paragraph">
              <wp:posOffset>235585</wp:posOffset>
            </wp:positionV>
            <wp:extent cx="1668780" cy="1236832"/>
            <wp:effectExtent l="0" t="0" r="7620" b="1905"/>
            <wp:wrapNone/>
            <wp:docPr id="1666527138" name="Picture 166652713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527138" name="Picture 1666527138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872" cy="124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ADF73" w14:textId="70265CF5" w:rsidR="00390685" w:rsidRDefault="00390685" w:rsidP="00B67FA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We want to know if you think there should be the same ways of making sure information is</w:t>
      </w:r>
      <w:r w:rsidR="00F702EB">
        <w:rPr>
          <w:rFonts w:eastAsia="Times New Roman"/>
          <w:shd w:val="clear" w:color="auto" w:fill="FFFFFF"/>
          <w:lang w:eastAsia="en-GB"/>
        </w:rPr>
        <w:t xml:space="preserve"> removed /</w:t>
      </w:r>
      <w:r>
        <w:rPr>
          <w:rFonts w:eastAsia="Times New Roman"/>
          <w:shd w:val="clear" w:color="auto" w:fill="FFFFFF"/>
          <w:lang w:eastAsia="en-GB"/>
        </w:rPr>
        <w:t xml:space="preserve"> taken down if that information </w:t>
      </w:r>
      <w:r w:rsidR="00265683">
        <w:rPr>
          <w:rFonts w:eastAsia="Times New Roman"/>
          <w:shd w:val="clear" w:color="auto" w:fill="FFFFFF"/>
          <w:lang w:eastAsia="en-GB"/>
        </w:rPr>
        <w:t>breaks</w:t>
      </w:r>
      <w:r>
        <w:rPr>
          <w:rFonts w:eastAsia="Times New Roman"/>
          <w:shd w:val="clear" w:color="auto" w:fill="FFFFFF"/>
          <w:lang w:eastAsia="en-GB"/>
        </w:rPr>
        <w:t xml:space="preserve"> other laws.</w:t>
      </w:r>
    </w:p>
    <w:p w14:paraId="5362E40E" w14:textId="77777777" w:rsidR="00124EA8" w:rsidRDefault="00124EA8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13D3C20F" w14:textId="10FD26C7" w:rsidR="00124EA8" w:rsidRDefault="00635C48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An example of how things might work</w:t>
      </w:r>
      <w:r w:rsidR="00124EA8">
        <w:rPr>
          <w:shd w:val="clear" w:color="auto" w:fill="FFFFFF"/>
          <w:lang w:eastAsia="en-GB"/>
        </w:rPr>
        <w:t xml:space="preserve"> </w:t>
      </w:r>
    </w:p>
    <w:p w14:paraId="3DC86C2D" w14:textId="77777777" w:rsidR="00124EA8" w:rsidRPr="00124EA8" w:rsidRDefault="00124EA8" w:rsidP="00124EA8">
      <w:pPr>
        <w:rPr>
          <w:lang w:eastAsia="en-GB"/>
        </w:rPr>
      </w:pPr>
    </w:p>
    <w:p w14:paraId="4CEAD310" w14:textId="77777777" w:rsidR="00124EA8" w:rsidRDefault="00124EA8" w:rsidP="00124EA8">
      <w:pPr>
        <w:rPr>
          <w:rFonts w:eastAsia="Times New Roman"/>
          <w:shd w:val="clear" w:color="auto" w:fill="FFFFFF"/>
          <w:lang w:eastAsia="en-GB"/>
        </w:rPr>
      </w:pPr>
    </w:p>
    <w:p w14:paraId="0B707E4A" w14:textId="74EA9FAD" w:rsidR="00635C48" w:rsidRDefault="00265683" w:rsidP="00124EA8">
      <w:pPr>
        <w:rPr>
          <w:rFonts w:eastAsia="Times New Roman"/>
          <w:shd w:val="clear" w:color="auto" w:fill="FFFFFF"/>
          <w:lang w:eastAsia="en-GB"/>
        </w:rPr>
      </w:pPr>
      <w:r w:rsidRPr="005B03B0">
        <w:rPr>
          <w:noProof/>
          <w:lang w:val="en-NZ" w:eastAsia="en-NZ"/>
        </w:rPr>
        <w:drawing>
          <wp:anchor distT="0" distB="0" distL="114300" distR="114300" simplePos="0" relativeHeight="251891712" behindDoc="0" locked="0" layoutInCell="1" allowOverlap="1" wp14:anchorId="71BC7903" wp14:editId="5E24F3C4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1552353" cy="1695342"/>
            <wp:effectExtent l="0" t="0" r="0" b="635"/>
            <wp:wrapNone/>
            <wp:docPr id="1930953636" name="Picture 193095363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953636" name="Picture 1930953636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353" cy="169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C48">
        <w:rPr>
          <w:rFonts w:eastAsia="Times New Roman"/>
          <w:shd w:val="clear" w:color="auto" w:fill="FFFFFF"/>
          <w:lang w:eastAsia="en-GB"/>
        </w:rPr>
        <w:t>This is an example of how things might work with the new way of doing things.</w:t>
      </w:r>
    </w:p>
    <w:p w14:paraId="06F9B53E" w14:textId="7F36AF13" w:rsidR="00635C48" w:rsidRDefault="00635C48" w:rsidP="00124EA8">
      <w:pPr>
        <w:rPr>
          <w:rFonts w:eastAsia="Times New Roman"/>
          <w:shd w:val="clear" w:color="auto" w:fill="FFFFFF"/>
          <w:lang w:eastAsia="en-GB"/>
        </w:rPr>
      </w:pPr>
    </w:p>
    <w:p w14:paraId="147CBF8A" w14:textId="2D919770" w:rsidR="00635C48" w:rsidRDefault="00635C48" w:rsidP="00124EA8">
      <w:pPr>
        <w:rPr>
          <w:rFonts w:eastAsia="Times New Roman"/>
          <w:shd w:val="clear" w:color="auto" w:fill="FFFFFF"/>
          <w:lang w:eastAsia="en-GB"/>
        </w:rPr>
      </w:pPr>
    </w:p>
    <w:p w14:paraId="7E113CF0" w14:textId="7DCB8575" w:rsidR="00635C48" w:rsidRDefault="00635C48" w:rsidP="00124EA8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This example is to do with eating disorders.</w:t>
      </w:r>
    </w:p>
    <w:p w14:paraId="3A8BB7D4" w14:textId="255F6AF3" w:rsidR="00635C48" w:rsidRDefault="00635C48" w:rsidP="00124EA8">
      <w:pPr>
        <w:rPr>
          <w:rFonts w:eastAsia="Times New Roman"/>
          <w:shd w:val="clear" w:color="auto" w:fill="FFFFFF"/>
          <w:lang w:eastAsia="en-GB"/>
        </w:rPr>
      </w:pPr>
    </w:p>
    <w:p w14:paraId="424E2517" w14:textId="29B5537C" w:rsidR="00635C48" w:rsidRPr="00265683" w:rsidRDefault="008D0C77" w:rsidP="00124EA8">
      <w:pPr>
        <w:rPr>
          <w:rFonts w:eastAsiaTheme="minorHAnsi"/>
          <w:noProof/>
          <w:szCs w:val="22"/>
          <w:lang w:val="en-GB" w:eastAsia="en-GB"/>
        </w:rPr>
      </w:pPr>
      <w:r w:rsidRPr="00496E59">
        <w:rPr>
          <w:rFonts w:eastAsia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75AD9952" wp14:editId="2A75046A">
                <wp:simplePos x="0" y="0"/>
                <wp:positionH relativeFrom="margin">
                  <wp:posOffset>2232932</wp:posOffset>
                </wp:positionH>
                <wp:positionV relativeFrom="paragraph">
                  <wp:posOffset>231140</wp:posOffset>
                </wp:positionV>
                <wp:extent cx="3581400" cy="2195376"/>
                <wp:effectExtent l="0" t="0" r="0" b="0"/>
                <wp:wrapNone/>
                <wp:docPr id="14610329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219537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FEEA4" id="Rectangle 1" o:spid="_x0000_s1026" style="position:absolute;margin-left:175.8pt;margin-top:18.2pt;width:282pt;height:172.85pt;z-index:-25142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" fillcolor="#ffe599 [1303]" stroked="f" strokeweight="1pt">
                <w10:wrap anchorx="margin"/>
              </v:rect>
            </w:pict>
          </mc:Fallback>
        </mc:AlternateContent>
      </w:r>
      <w:r w:rsidR="004E701A" w:rsidRPr="0026568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97856" behindDoc="0" locked="0" layoutInCell="1" allowOverlap="1" wp14:anchorId="16466243" wp14:editId="2C50875A">
            <wp:simplePos x="0" y="0"/>
            <wp:positionH relativeFrom="margin">
              <wp:posOffset>-173327</wp:posOffset>
            </wp:positionH>
            <wp:positionV relativeFrom="paragraph">
              <wp:posOffset>233136</wp:posOffset>
            </wp:positionV>
            <wp:extent cx="1725651" cy="2442754"/>
            <wp:effectExtent l="0" t="0" r="8255" b="0"/>
            <wp:wrapNone/>
            <wp:docPr id="188456710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56710" name="Picture 3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651" cy="244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5639A" w14:textId="16E19B64" w:rsidR="00635C48" w:rsidRPr="00265683" w:rsidRDefault="00635C48" w:rsidP="00124EA8">
      <w:pPr>
        <w:rPr>
          <w:rFonts w:eastAsiaTheme="minorHAnsi"/>
          <w:noProof/>
          <w:szCs w:val="22"/>
          <w:lang w:val="en-GB" w:eastAsia="en-GB"/>
        </w:rPr>
      </w:pPr>
      <w:r w:rsidRPr="00265683">
        <w:rPr>
          <w:rFonts w:eastAsiaTheme="minorHAnsi"/>
          <w:noProof/>
          <w:szCs w:val="22"/>
          <w:lang w:val="en-GB" w:eastAsia="en-GB"/>
        </w:rPr>
        <w:t xml:space="preserve">Reading about </w:t>
      </w:r>
      <w:r w:rsidRPr="00265683">
        <w:rPr>
          <w:rFonts w:eastAsiaTheme="minorHAnsi"/>
          <w:b/>
          <w:bCs/>
          <w:noProof/>
          <w:szCs w:val="22"/>
          <w:lang w:val="en-GB" w:eastAsia="en-GB"/>
        </w:rPr>
        <w:t>eating disorders</w:t>
      </w:r>
      <w:r w:rsidRPr="00265683">
        <w:rPr>
          <w:rFonts w:eastAsiaTheme="minorHAnsi"/>
          <w:noProof/>
          <w:szCs w:val="22"/>
          <w:lang w:val="en-GB" w:eastAsia="en-GB"/>
        </w:rPr>
        <w:t xml:space="preserve"> can be upsetting.</w:t>
      </w:r>
    </w:p>
    <w:p w14:paraId="2629CA67" w14:textId="77777777" w:rsidR="00635C48" w:rsidRPr="00265683" w:rsidRDefault="00635C48" w:rsidP="00124EA8">
      <w:pPr>
        <w:rPr>
          <w:rFonts w:eastAsiaTheme="minorHAnsi"/>
          <w:noProof/>
          <w:szCs w:val="22"/>
          <w:lang w:val="en-GB" w:eastAsia="en-GB"/>
        </w:rPr>
      </w:pPr>
    </w:p>
    <w:p w14:paraId="2D0B2153" w14:textId="6D049433" w:rsidR="00635C48" w:rsidRPr="00265683" w:rsidRDefault="00635C48" w:rsidP="00124EA8">
      <w:pPr>
        <w:rPr>
          <w:rFonts w:eastAsiaTheme="minorHAnsi"/>
          <w:noProof/>
          <w:szCs w:val="22"/>
          <w:lang w:val="en-GB" w:eastAsia="en-GB"/>
        </w:rPr>
      </w:pPr>
    </w:p>
    <w:p w14:paraId="65897004" w14:textId="2AB5B8D7" w:rsidR="00635C48" w:rsidRPr="00265683" w:rsidRDefault="00635C48" w:rsidP="00124EA8">
      <w:pPr>
        <w:rPr>
          <w:rFonts w:eastAsiaTheme="minorHAnsi"/>
          <w:noProof/>
          <w:szCs w:val="22"/>
          <w:lang w:val="en-GB" w:eastAsia="en-GB"/>
        </w:rPr>
      </w:pPr>
      <w:r w:rsidRPr="00265683">
        <w:rPr>
          <w:rFonts w:eastAsiaTheme="minorHAnsi"/>
          <w:noProof/>
          <w:szCs w:val="22"/>
          <w:lang w:val="en-GB" w:eastAsia="en-GB"/>
        </w:rPr>
        <w:t xml:space="preserve">If you do not want to read this part you can go to page </w:t>
      </w:r>
      <w:r w:rsidR="001375AB" w:rsidRPr="001375AB">
        <w:rPr>
          <w:rFonts w:eastAsiaTheme="minorHAnsi"/>
          <w:b/>
          <w:bCs/>
          <w:noProof/>
          <w:szCs w:val="22"/>
          <w:lang w:val="en-GB" w:eastAsia="en-GB"/>
        </w:rPr>
        <w:t>26</w:t>
      </w:r>
      <w:r w:rsidRPr="00265683">
        <w:rPr>
          <w:rFonts w:eastAsiaTheme="minorHAnsi"/>
          <w:noProof/>
          <w:szCs w:val="22"/>
          <w:lang w:val="en-GB" w:eastAsia="en-GB"/>
        </w:rPr>
        <w:t>.</w:t>
      </w:r>
    </w:p>
    <w:p w14:paraId="709045FF" w14:textId="0765E21A" w:rsidR="00635C48" w:rsidRDefault="00635C48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0C0760CC" w14:textId="5F19C3BB" w:rsidR="00635C48" w:rsidRPr="00265683" w:rsidRDefault="008D0C77" w:rsidP="00124EA8">
      <w:pPr>
        <w:rPr>
          <w:rFonts w:eastAsiaTheme="minorHAnsi"/>
          <w:noProof/>
          <w:szCs w:val="22"/>
          <w:lang w:val="en-GB" w:eastAsia="en-GB"/>
        </w:rPr>
      </w:pPr>
      <w:r w:rsidRPr="00265683">
        <w:rPr>
          <w:rFonts w:eastAsiaTheme="minorHAnsi"/>
          <w:b/>
          <w:bCs/>
          <w:noProof/>
          <w:szCs w:val="2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688168CA" wp14:editId="3870EE8A">
                <wp:simplePos x="0" y="0"/>
                <wp:positionH relativeFrom="margin">
                  <wp:posOffset>2228850</wp:posOffset>
                </wp:positionH>
                <wp:positionV relativeFrom="paragraph">
                  <wp:posOffset>-76200</wp:posOffset>
                </wp:positionV>
                <wp:extent cx="3499485" cy="2409825"/>
                <wp:effectExtent l="0" t="0" r="5715" b="9525"/>
                <wp:wrapNone/>
                <wp:docPr id="105863944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485" cy="2409825"/>
                        </a:xfrm>
                        <a:prstGeom prst="rect">
                          <a:avLst/>
                        </a:prstGeom>
                        <a:solidFill>
                          <a:srgbClr val="BDE1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7334DA" id="Rectangle 1" o:spid="_x0000_s1026" style="position:absolute;margin-left:175.5pt;margin-top:-6pt;width:275.55pt;height:189.75pt;z-index:-25142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" fillcolor="#bde1b9" stroked="f" strokeweight="1pt">
                <w10:wrap anchorx="margin"/>
              </v:rect>
            </w:pict>
          </mc:Fallback>
        </mc:AlternateContent>
      </w:r>
      <w:r w:rsidR="00265683" w:rsidRPr="0026568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96832" behindDoc="0" locked="0" layoutInCell="1" allowOverlap="1" wp14:anchorId="1BE92A4C" wp14:editId="1930A0A5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2114550" cy="2114550"/>
            <wp:effectExtent l="0" t="0" r="0" b="0"/>
            <wp:wrapNone/>
            <wp:docPr id="1953290985" name="Picture 195329098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290985" name="Picture 1953290985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5C48" w:rsidRPr="00265683">
        <w:rPr>
          <w:rFonts w:eastAsiaTheme="minorHAnsi"/>
          <w:b/>
          <w:bCs/>
          <w:noProof/>
          <w:szCs w:val="22"/>
          <w:lang w:val="en-GB" w:eastAsia="en-GB"/>
        </w:rPr>
        <w:t>Eating disorders</w:t>
      </w:r>
      <w:r w:rsidR="00635C48" w:rsidRPr="00265683">
        <w:rPr>
          <w:rFonts w:eastAsiaTheme="minorHAnsi"/>
          <w:noProof/>
          <w:szCs w:val="22"/>
          <w:lang w:val="en-GB" w:eastAsia="en-GB"/>
        </w:rPr>
        <w:t xml:space="preserve"> are mental health conditions to do with eating.</w:t>
      </w:r>
    </w:p>
    <w:p w14:paraId="4914EED7" w14:textId="694D87AB" w:rsidR="00635C48" w:rsidRPr="0006659A" w:rsidRDefault="00635C48" w:rsidP="00124EA8">
      <w:pPr>
        <w:rPr>
          <w:rFonts w:eastAsiaTheme="minorHAnsi"/>
          <w:noProof/>
          <w:sz w:val="26"/>
          <w:szCs w:val="22"/>
          <w:lang w:val="en-GB" w:eastAsia="en-GB"/>
        </w:rPr>
      </w:pPr>
    </w:p>
    <w:p w14:paraId="1382D1D9" w14:textId="77777777" w:rsidR="00635C48" w:rsidRPr="0006659A" w:rsidRDefault="00635C48" w:rsidP="00124EA8">
      <w:pPr>
        <w:rPr>
          <w:rFonts w:eastAsiaTheme="minorHAnsi"/>
          <w:noProof/>
          <w:sz w:val="26"/>
          <w:szCs w:val="22"/>
          <w:lang w:val="en-GB" w:eastAsia="en-GB"/>
        </w:rPr>
      </w:pPr>
    </w:p>
    <w:p w14:paraId="045DAA72" w14:textId="720A3FB7" w:rsidR="00635C48" w:rsidRPr="00265683" w:rsidRDefault="00635C48" w:rsidP="00124EA8">
      <w:pPr>
        <w:rPr>
          <w:rFonts w:eastAsiaTheme="minorHAnsi"/>
          <w:noProof/>
          <w:szCs w:val="22"/>
          <w:lang w:val="en-GB" w:eastAsia="en-GB"/>
        </w:rPr>
      </w:pPr>
      <w:r w:rsidRPr="00265683">
        <w:rPr>
          <w:rFonts w:eastAsiaTheme="minorHAnsi"/>
          <w:noProof/>
          <w:szCs w:val="22"/>
          <w:lang w:val="en-GB" w:eastAsia="en-GB"/>
        </w:rPr>
        <w:t>For example some eating disorders mean people do not eat as much food as they need.</w:t>
      </w:r>
    </w:p>
    <w:p w14:paraId="784A643E" w14:textId="77777777" w:rsidR="00635C48" w:rsidRDefault="00635C48" w:rsidP="00124EA8">
      <w:pPr>
        <w:rPr>
          <w:rFonts w:eastAsia="Times New Roman"/>
          <w:shd w:val="clear" w:color="auto" w:fill="FFFFFF"/>
          <w:lang w:eastAsia="en-GB"/>
        </w:rPr>
      </w:pPr>
    </w:p>
    <w:p w14:paraId="3C9F4A20" w14:textId="4B9EC8AD" w:rsidR="00635C48" w:rsidRDefault="00265683" w:rsidP="00124EA8">
      <w:pPr>
        <w:rPr>
          <w:rFonts w:eastAsia="Times New Roman"/>
          <w:shd w:val="clear" w:color="auto" w:fill="FFFFFF"/>
          <w:lang w:eastAsia="en-GB"/>
        </w:rPr>
      </w:pPr>
      <w:r w:rsidRPr="0026568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98880" behindDoc="0" locked="0" layoutInCell="1" allowOverlap="1" wp14:anchorId="4B569705" wp14:editId="706F658D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907177" cy="1907177"/>
            <wp:effectExtent l="0" t="0" r="0" b="0"/>
            <wp:wrapNone/>
            <wp:docPr id="541857089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857089" name="Picture 4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409" cy="190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F317B" w14:textId="4AE5769C" w:rsidR="00635C48" w:rsidRDefault="00635C48" w:rsidP="00635C48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Sometimes people put information on the internet that tells people they should make their eating disorder worse.</w:t>
      </w:r>
    </w:p>
    <w:p w14:paraId="68342699" w14:textId="311B386C" w:rsidR="00635C48" w:rsidRPr="0006659A" w:rsidRDefault="00635C48" w:rsidP="00635C48">
      <w:pPr>
        <w:rPr>
          <w:rFonts w:eastAsia="Times New Roman"/>
          <w:sz w:val="28"/>
          <w:shd w:val="clear" w:color="auto" w:fill="FFFFFF"/>
          <w:lang w:eastAsia="en-GB"/>
        </w:rPr>
      </w:pPr>
    </w:p>
    <w:p w14:paraId="72C2B51A" w14:textId="77777777" w:rsidR="00635C48" w:rsidRPr="0006659A" w:rsidRDefault="00635C48" w:rsidP="00635C48">
      <w:pPr>
        <w:rPr>
          <w:rFonts w:eastAsia="Times New Roman"/>
          <w:sz w:val="28"/>
          <w:shd w:val="clear" w:color="auto" w:fill="FFFFFF"/>
          <w:lang w:eastAsia="en-GB"/>
        </w:rPr>
      </w:pPr>
    </w:p>
    <w:p w14:paraId="54108AC8" w14:textId="5C065070" w:rsidR="00635C48" w:rsidRDefault="00265683" w:rsidP="00635C48">
      <w:pPr>
        <w:rPr>
          <w:rFonts w:eastAsia="Times New Roman"/>
          <w:shd w:val="clear" w:color="auto" w:fill="FFFFFF"/>
          <w:lang w:eastAsia="en-GB"/>
        </w:rPr>
      </w:pPr>
      <w:r w:rsidRPr="00265683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99904" behindDoc="0" locked="0" layoutInCell="1" allowOverlap="1" wp14:anchorId="7B3A6AD1" wp14:editId="417284B6">
            <wp:simplePos x="0" y="0"/>
            <wp:positionH relativeFrom="margin">
              <wp:posOffset>5171</wp:posOffset>
            </wp:positionH>
            <wp:positionV relativeFrom="paragraph">
              <wp:posOffset>225969</wp:posOffset>
            </wp:positionV>
            <wp:extent cx="2019300" cy="2019300"/>
            <wp:effectExtent l="0" t="0" r="0" b="0"/>
            <wp:wrapNone/>
            <wp:docPr id="61578236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782364" name="Picture 1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5C48">
        <w:rPr>
          <w:rFonts w:eastAsia="Times New Roman"/>
          <w:shd w:val="clear" w:color="auto" w:fill="FFFFFF"/>
          <w:lang w:eastAsia="en-GB"/>
        </w:rPr>
        <w:t>For example it might tell them:</w:t>
      </w:r>
    </w:p>
    <w:p w14:paraId="6D923653" w14:textId="4D885A3F" w:rsidR="00635C48" w:rsidRDefault="00635C48" w:rsidP="00265683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how to eat less</w:t>
      </w:r>
    </w:p>
    <w:p w14:paraId="1B872005" w14:textId="504180A4" w:rsidR="00635C48" w:rsidRDefault="00635C48" w:rsidP="00635C48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ways to keep their eating disorder secret so they do not have treatment.</w:t>
      </w:r>
    </w:p>
    <w:p w14:paraId="278F5B8D" w14:textId="5C096559" w:rsidR="008D0C77" w:rsidRDefault="008D0C77" w:rsidP="008D0C77">
      <w:pPr>
        <w:pStyle w:val="Listtoplevel"/>
        <w:numPr>
          <w:ilvl w:val="0"/>
          <w:numId w:val="0"/>
        </w:numPr>
        <w:spacing w:before="0"/>
        <w:ind w:left="4253" w:hanging="567"/>
        <w:rPr>
          <w:shd w:val="clear" w:color="auto" w:fill="FFFFFF"/>
          <w:lang w:eastAsia="en-GB"/>
        </w:rPr>
      </w:pPr>
    </w:p>
    <w:p w14:paraId="498A6DC0" w14:textId="6F81FED7" w:rsidR="008D0C77" w:rsidRDefault="008D0C77" w:rsidP="008D0C77">
      <w:pPr>
        <w:pStyle w:val="Listtoplevel"/>
        <w:numPr>
          <w:ilvl w:val="0"/>
          <w:numId w:val="0"/>
        </w:numPr>
        <w:spacing w:before="0"/>
        <w:ind w:left="4253" w:hanging="567"/>
        <w:rPr>
          <w:shd w:val="clear" w:color="auto" w:fill="FFFFFF"/>
          <w:lang w:eastAsia="en-GB"/>
        </w:rPr>
      </w:pPr>
      <w:r w:rsidRPr="008D0C77">
        <w:rPr>
          <w:shd w:val="clear" w:color="auto" w:fill="FFFFFF"/>
          <w:lang w:val="en-NZ" w:eastAsia="en-NZ"/>
        </w:rPr>
        <w:drawing>
          <wp:anchor distT="0" distB="0" distL="114300" distR="114300" simplePos="0" relativeHeight="251955200" behindDoc="0" locked="0" layoutInCell="1" allowOverlap="1" wp14:anchorId="343F6673" wp14:editId="36A5DA19">
            <wp:simplePos x="0" y="0"/>
            <wp:positionH relativeFrom="column">
              <wp:posOffset>318401</wp:posOffset>
            </wp:positionH>
            <wp:positionV relativeFrom="paragraph">
              <wp:posOffset>-213168</wp:posOffset>
            </wp:positionV>
            <wp:extent cx="1295400" cy="1295400"/>
            <wp:effectExtent l="0" t="0" r="0" b="0"/>
            <wp:wrapThrough wrapText="bothSides">
              <wp:wrapPolygon edited="0">
                <wp:start x="12706" y="0"/>
                <wp:lineTo x="5718" y="635"/>
                <wp:lineTo x="3176" y="1906"/>
                <wp:lineTo x="3494" y="5718"/>
                <wp:lineTo x="1588" y="7624"/>
                <wp:lineTo x="635" y="9212"/>
                <wp:lineTo x="1271" y="21282"/>
                <wp:lineTo x="20329" y="21282"/>
                <wp:lineTo x="20329" y="6671"/>
                <wp:lineTo x="18424" y="0"/>
                <wp:lineTo x="12706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llbeing upset sad comfort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A5D9C" w14:textId="5EA14ACC" w:rsidR="00635C48" w:rsidRDefault="00635C48" w:rsidP="008D0C77">
      <w:pPr>
        <w:pStyle w:val="Listtoplevel"/>
        <w:numPr>
          <w:ilvl w:val="0"/>
          <w:numId w:val="0"/>
        </w:numPr>
        <w:spacing w:before="0"/>
        <w:ind w:left="4253" w:hanging="567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This content can cause a lot of harm.</w:t>
      </w:r>
    </w:p>
    <w:p w14:paraId="4BCD9457" w14:textId="77777777" w:rsidR="00635C48" w:rsidRDefault="00635C48" w:rsidP="00124EA8">
      <w:pPr>
        <w:rPr>
          <w:rFonts w:eastAsia="Times New Roman"/>
          <w:shd w:val="clear" w:color="auto" w:fill="FFFFFF"/>
          <w:lang w:eastAsia="en-GB"/>
        </w:rPr>
      </w:pPr>
    </w:p>
    <w:p w14:paraId="78F203CD" w14:textId="0233E7D7" w:rsidR="00635C48" w:rsidRDefault="00265683" w:rsidP="00124EA8">
      <w:pPr>
        <w:rPr>
          <w:rFonts w:eastAsia="Times New Roman"/>
          <w:shd w:val="clear" w:color="auto" w:fill="FFFFFF"/>
          <w:lang w:eastAsia="en-GB"/>
        </w:rPr>
      </w:pPr>
      <w:r w:rsidRPr="00635C48">
        <w:rPr>
          <w:rFonts w:eastAsia="Times New Roman"/>
          <w:noProof/>
          <w:lang w:val="en-NZ" w:eastAsia="en-NZ"/>
        </w:rPr>
        <w:lastRenderedPageBreak/>
        <w:drawing>
          <wp:anchor distT="0" distB="0" distL="114300" distR="114300" simplePos="0" relativeHeight="251901952" behindDoc="0" locked="0" layoutInCell="1" allowOverlap="1" wp14:anchorId="74E1ED49" wp14:editId="0B7B9E65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1828800" cy="1828800"/>
            <wp:effectExtent l="0" t="0" r="0" b="0"/>
            <wp:wrapNone/>
            <wp:docPr id="1279967834" name="Picture 127996783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967834" name="Picture 1279967834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5C48">
        <w:rPr>
          <w:rFonts w:eastAsia="Times New Roman"/>
          <w:shd w:val="clear" w:color="auto" w:fill="FFFFFF"/>
          <w:lang w:eastAsia="en-GB"/>
        </w:rPr>
        <w:t>In the new way of doing things there could be support available like:</w:t>
      </w:r>
    </w:p>
    <w:p w14:paraId="3E644997" w14:textId="6E614051" w:rsidR="00635C48" w:rsidRDefault="00635C48" w:rsidP="00635C48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information that lets you decide if you want to see the content</w:t>
      </w:r>
    </w:p>
    <w:p w14:paraId="0C5082FA" w14:textId="653A0F74" w:rsidR="00635C48" w:rsidRDefault="00265683" w:rsidP="00635C48">
      <w:pPr>
        <w:pStyle w:val="Listtoplevel"/>
        <w:rPr>
          <w:shd w:val="clear" w:color="auto" w:fill="FFFFFF"/>
          <w:lang w:eastAsia="en-GB"/>
        </w:rPr>
      </w:pPr>
      <w:r w:rsidRPr="0090013B">
        <w:rPr>
          <w:rFonts w:eastAsia="Times New Roman"/>
          <w:shd w:val="clear" w:color="auto" w:fill="FFFFFF"/>
          <w:lang w:val="en-NZ" w:eastAsia="en-NZ"/>
        </w:rPr>
        <w:drawing>
          <wp:anchor distT="0" distB="0" distL="114300" distR="114300" simplePos="0" relativeHeight="251904000" behindDoc="0" locked="0" layoutInCell="1" allowOverlap="1" wp14:anchorId="78308ECC" wp14:editId="207830EE">
            <wp:simplePos x="0" y="0"/>
            <wp:positionH relativeFrom="margin">
              <wp:align>left</wp:align>
            </wp:positionH>
            <wp:positionV relativeFrom="paragraph">
              <wp:posOffset>340995</wp:posOffset>
            </wp:positionV>
            <wp:extent cx="1501253" cy="1501253"/>
            <wp:effectExtent l="0" t="0" r="3810" b="3810"/>
            <wp:wrapNone/>
            <wp:docPr id="282262316" name="Picture 28226231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262316" name="Picture 282262316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53" cy="150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C48">
        <w:rPr>
          <w:shd w:val="clear" w:color="auto" w:fill="FFFFFF"/>
          <w:lang w:eastAsia="en-GB"/>
        </w:rPr>
        <w:t xml:space="preserve">education for people </w:t>
      </w:r>
      <w:r w:rsidR="00943BCA">
        <w:rPr>
          <w:shd w:val="clear" w:color="auto" w:fill="FFFFFF"/>
          <w:lang w:eastAsia="en-GB"/>
        </w:rPr>
        <w:t xml:space="preserve">who </w:t>
      </w:r>
      <w:r w:rsidR="00635C48">
        <w:rPr>
          <w:shd w:val="clear" w:color="auto" w:fill="FFFFFF"/>
          <w:lang w:eastAsia="en-GB"/>
        </w:rPr>
        <w:t>make content about the risks of making this sort of content</w:t>
      </w:r>
    </w:p>
    <w:p w14:paraId="622E4A99" w14:textId="45495FA1" w:rsidR="00635C48" w:rsidRDefault="00265683" w:rsidP="00635C48">
      <w:pPr>
        <w:pStyle w:val="Listtoplevel"/>
        <w:rPr>
          <w:shd w:val="clear" w:color="auto" w:fill="FFFFFF"/>
          <w:lang w:eastAsia="en-GB"/>
        </w:rPr>
      </w:pPr>
      <w:r w:rsidRPr="00265683">
        <w:rPr>
          <w:shd w:val="clear" w:color="auto" w:fill="FFFFFF"/>
          <w:lang w:val="en-NZ" w:eastAsia="en-NZ"/>
        </w:rPr>
        <w:drawing>
          <wp:anchor distT="0" distB="0" distL="114300" distR="114300" simplePos="0" relativeHeight="251905024" behindDoc="0" locked="0" layoutInCell="1" allowOverlap="1" wp14:anchorId="114A52ED" wp14:editId="3DF9E2B1">
            <wp:simplePos x="0" y="0"/>
            <wp:positionH relativeFrom="margin">
              <wp:align>left</wp:align>
            </wp:positionH>
            <wp:positionV relativeFrom="paragraph">
              <wp:posOffset>791845</wp:posOffset>
            </wp:positionV>
            <wp:extent cx="1924050" cy="1924050"/>
            <wp:effectExtent l="0" t="0" r="0" b="0"/>
            <wp:wrapNone/>
            <wp:docPr id="162590757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907578" name="Picture 1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C48">
        <w:rPr>
          <w:shd w:val="clear" w:color="auto" w:fill="FFFFFF"/>
          <w:lang w:eastAsia="en-GB"/>
        </w:rPr>
        <w:t>education in places like schools about:</w:t>
      </w:r>
    </w:p>
    <w:p w14:paraId="78A141AA" w14:textId="15BE6C31" w:rsidR="00635C48" w:rsidRDefault="00635C48" w:rsidP="00265683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why this content harms people</w:t>
      </w:r>
    </w:p>
    <w:p w14:paraId="4416EA9F" w14:textId="523D2457" w:rsidR="00635C48" w:rsidRDefault="00265683" w:rsidP="00265683">
      <w:pPr>
        <w:pStyle w:val="Listsecondlevel"/>
        <w:rPr>
          <w:shd w:val="clear" w:color="auto" w:fill="FFFFFF"/>
          <w:lang w:eastAsia="en-GB"/>
        </w:rPr>
      </w:pPr>
      <w:r w:rsidRPr="00A27131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07072" behindDoc="0" locked="0" layoutInCell="1" allowOverlap="1" wp14:anchorId="1E0940FA" wp14:editId="367A7E09">
            <wp:simplePos x="0" y="0"/>
            <wp:positionH relativeFrom="margin">
              <wp:align>left</wp:align>
            </wp:positionH>
            <wp:positionV relativeFrom="paragraph">
              <wp:posOffset>829945</wp:posOffset>
            </wp:positionV>
            <wp:extent cx="1842135" cy="1842135"/>
            <wp:effectExtent l="0" t="0" r="0" b="5715"/>
            <wp:wrapNone/>
            <wp:docPr id="1778061278" name="Picture 177806127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61278" name="Picture 1778061278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5C48">
        <w:rPr>
          <w:shd w:val="clear" w:color="auto" w:fill="FFFFFF"/>
          <w:lang w:eastAsia="en-GB"/>
        </w:rPr>
        <w:t>how best to support people with eating disorders.</w:t>
      </w:r>
    </w:p>
    <w:p w14:paraId="2FA8A35F" w14:textId="77777777" w:rsidR="00635C48" w:rsidRDefault="00635C48" w:rsidP="00124EA8">
      <w:pPr>
        <w:rPr>
          <w:rFonts w:eastAsia="Times New Roman"/>
          <w:shd w:val="clear" w:color="auto" w:fill="FFFFFF"/>
          <w:lang w:eastAsia="en-GB"/>
        </w:rPr>
      </w:pPr>
    </w:p>
    <w:p w14:paraId="7E84AEF0" w14:textId="448104B3" w:rsidR="00635C48" w:rsidRDefault="00635C48" w:rsidP="00124EA8">
      <w:pPr>
        <w:rPr>
          <w:rFonts w:eastAsia="Times New Roman"/>
          <w:shd w:val="clear" w:color="auto" w:fill="FFFFFF"/>
          <w:lang w:eastAsia="en-GB"/>
        </w:rPr>
      </w:pPr>
    </w:p>
    <w:p w14:paraId="61349E1B" w14:textId="69ED3C38" w:rsidR="004E701A" w:rsidRDefault="00635C48" w:rsidP="00124EA8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There would also be rules for platforms about not </w:t>
      </w:r>
      <w:r w:rsidRPr="00265683">
        <w:rPr>
          <w:rFonts w:eastAsia="Times New Roman"/>
          <w:b/>
          <w:bCs/>
          <w:shd w:val="clear" w:color="auto" w:fill="FFFFFF"/>
          <w:lang w:eastAsia="en-GB"/>
        </w:rPr>
        <w:t>promoting</w:t>
      </w:r>
      <w:r>
        <w:rPr>
          <w:rFonts w:eastAsia="Times New Roman"/>
          <w:shd w:val="clear" w:color="auto" w:fill="FFFFFF"/>
          <w:lang w:eastAsia="en-GB"/>
        </w:rPr>
        <w:t xml:space="preserve"> this content to children / young people.</w:t>
      </w:r>
    </w:p>
    <w:p w14:paraId="4D2C0ED4" w14:textId="77777777" w:rsidR="004E701A" w:rsidRDefault="004E701A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25F7B076" w14:textId="1A689654" w:rsidR="00635C48" w:rsidRPr="00265683" w:rsidRDefault="008D0C77" w:rsidP="00124EA8">
      <w:pPr>
        <w:rPr>
          <w:rFonts w:eastAsiaTheme="minorHAnsi"/>
          <w:noProof/>
          <w:szCs w:val="22"/>
          <w:lang w:val="en-GB" w:eastAsia="en-GB"/>
        </w:rPr>
      </w:pPr>
      <w:r w:rsidRPr="00265683">
        <w:rPr>
          <w:rFonts w:eastAsiaTheme="minorHAnsi"/>
          <w:b/>
          <w:bCs/>
          <w:noProof/>
          <w:szCs w:val="22"/>
          <w:lang w:val="en-NZ" w:eastAsia="en-NZ"/>
        </w:rPr>
        <w:lastRenderedPageBreak/>
        <w:drawing>
          <wp:anchor distT="0" distB="0" distL="114300" distR="114300" simplePos="0" relativeHeight="251915264" behindDoc="0" locked="0" layoutInCell="1" allowOverlap="1" wp14:anchorId="23A33FF9" wp14:editId="0AC6356B">
            <wp:simplePos x="0" y="0"/>
            <wp:positionH relativeFrom="margin">
              <wp:posOffset>-300355</wp:posOffset>
            </wp:positionH>
            <wp:positionV relativeFrom="paragraph">
              <wp:posOffset>215900</wp:posOffset>
            </wp:positionV>
            <wp:extent cx="2133600" cy="2133600"/>
            <wp:effectExtent l="0" t="0" r="0" b="0"/>
            <wp:wrapNone/>
            <wp:docPr id="112258799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587996" name="Picture 1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5683">
        <w:rPr>
          <w:rFonts w:eastAsiaTheme="minorHAnsi"/>
          <w:b/>
          <w:bCs/>
          <w:noProof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1C6A86AC" wp14:editId="395BC632">
                <wp:simplePos x="0" y="0"/>
                <wp:positionH relativeFrom="margin">
                  <wp:posOffset>2228850</wp:posOffset>
                </wp:positionH>
                <wp:positionV relativeFrom="paragraph">
                  <wp:posOffset>-38100</wp:posOffset>
                </wp:positionV>
                <wp:extent cx="3499485" cy="2762250"/>
                <wp:effectExtent l="0" t="0" r="5715" b="0"/>
                <wp:wrapNone/>
                <wp:docPr id="3280751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485" cy="2762250"/>
                        </a:xfrm>
                        <a:prstGeom prst="rect">
                          <a:avLst/>
                        </a:prstGeom>
                        <a:solidFill>
                          <a:srgbClr val="BDE1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2010A9" id="Rectangle 1" o:spid="_x0000_s1026" style="position:absolute;margin-left:175.5pt;margin-top:-3pt;width:275.55pt;height:217.5pt;z-index:-25140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" fillcolor="#bde1b9" stroked="f" strokeweight="1pt">
                <w10:wrap anchorx="margin"/>
              </v:rect>
            </w:pict>
          </mc:Fallback>
        </mc:AlternateContent>
      </w:r>
      <w:r w:rsidR="00635C48" w:rsidRPr="00265683">
        <w:rPr>
          <w:rFonts w:eastAsiaTheme="minorHAnsi"/>
          <w:b/>
          <w:bCs/>
          <w:noProof/>
          <w:szCs w:val="22"/>
          <w:lang w:val="en-GB" w:eastAsia="en-GB"/>
        </w:rPr>
        <w:t>Promoting</w:t>
      </w:r>
      <w:r w:rsidR="00635C48" w:rsidRPr="00265683">
        <w:rPr>
          <w:rFonts w:eastAsiaTheme="minorHAnsi"/>
          <w:noProof/>
          <w:szCs w:val="22"/>
          <w:lang w:val="en-GB" w:eastAsia="en-GB"/>
        </w:rPr>
        <w:t xml:space="preserve"> is when a platform tells you about content you were not looking for.</w:t>
      </w:r>
      <w:r w:rsidR="00265683" w:rsidRPr="00265683">
        <w:rPr>
          <w:rFonts w:eastAsiaTheme="minorHAnsi"/>
          <w:noProof/>
          <w:szCs w:val="22"/>
          <w:lang w:val="en-GB" w:eastAsia="en-GB"/>
        </w:rPr>
        <w:t xml:space="preserve"> </w:t>
      </w:r>
    </w:p>
    <w:p w14:paraId="60847BF5" w14:textId="77777777" w:rsidR="00635C48" w:rsidRPr="00265683" w:rsidRDefault="00635C48" w:rsidP="00124EA8">
      <w:pPr>
        <w:rPr>
          <w:rFonts w:eastAsiaTheme="minorHAnsi"/>
          <w:noProof/>
          <w:szCs w:val="22"/>
          <w:lang w:val="en-GB" w:eastAsia="en-GB"/>
        </w:rPr>
      </w:pPr>
    </w:p>
    <w:p w14:paraId="33621324" w14:textId="77777777" w:rsidR="00635C48" w:rsidRPr="00265683" w:rsidRDefault="00635C48" w:rsidP="00124EA8">
      <w:pPr>
        <w:rPr>
          <w:rFonts w:eastAsiaTheme="minorHAnsi"/>
          <w:noProof/>
          <w:szCs w:val="22"/>
          <w:lang w:val="en-GB" w:eastAsia="en-GB"/>
        </w:rPr>
      </w:pPr>
    </w:p>
    <w:p w14:paraId="12FB3AD2" w14:textId="7F6FB066" w:rsidR="00635C48" w:rsidRPr="00265683" w:rsidRDefault="00635C48" w:rsidP="00124EA8">
      <w:pPr>
        <w:rPr>
          <w:rFonts w:eastAsiaTheme="minorHAnsi"/>
          <w:noProof/>
          <w:szCs w:val="22"/>
          <w:lang w:val="en-GB" w:eastAsia="en-GB"/>
        </w:rPr>
      </w:pPr>
      <w:r w:rsidRPr="00265683">
        <w:rPr>
          <w:rFonts w:eastAsiaTheme="minorHAnsi"/>
          <w:noProof/>
          <w:szCs w:val="22"/>
          <w:lang w:val="en-GB" w:eastAsia="en-GB"/>
        </w:rPr>
        <w:t xml:space="preserve">For example if you </w:t>
      </w:r>
      <w:r w:rsidR="00265683" w:rsidRPr="00265683">
        <w:rPr>
          <w:rFonts w:eastAsiaTheme="minorHAnsi"/>
          <w:noProof/>
          <w:szCs w:val="22"/>
          <w:lang w:val="en-GB" w:eastAsia="en-GB"/>
        </w:rPr>
        <w:t>watch</w:t>
      </w:r>
      <w:r w:rsidRPr="00265683">
        <w:rPr>
          <w:rFonts w:eastAsiaTheme="minorHAnsi"/>
          <w:noProof/>
          <w:szCs w:val="22"/>
          <w:lang w:val="en-GB" w:eastAsia="en-GB"/>
        </w:rPr>
        <w:t xml:space="preserve"> a video it might tell you about other videos </w:t>
      </w:r>
      <w:r w:rsidR="00943BCA">
        <w:rPr>
          <w:rFonts w:eastAsiaTheme="minorHAnsi"/>
          <w:noProof/>
          <w:szCs w:val="22"/>
          <w:lang w:val="en-GB" w:eastAsia="en-GB"/>
        </w:rPr>
        <w:t>to</w:t>
      </w:r>
      <w:r w:rsidR="00943BCA" w:rsidRPr="00265683">
        <w:rPr>
          <w:rFonts w:eastAsiaTheme="minorHAnsi"/>
          <w:noProof/>
          <w:szCs w:val="22"/>
          <w:lang w:val="en-GB" w:eastAsia="en-GB"/>
        </w:rPr>
        <w:t xml:space="preserve"> </w:t>
      </w:r>
      <w:r w:rsidRPr="00265683">
        <w:rPr>
          <w:rFonts w:eastAsiaTheme="minorHAnsi"/>
          <w:noProof/>
          <w:szCs w:val="22"/>
          <w:lang w:val="en-GB" w:eastAsia="en-GB"/>
        </w:rPr>
        <w:t>watch.</w:t>
      </w:r>
    </w:p>
    <w:p w14:paraId="53B0942D" w14:textId="77777777" w:rsidR="00635C48" w:rsidRDefault="00635C48" w:rsidP="00124EA8">
      <w:pPr>
        <w:rPr>
          <w:rFonts w:eastAsia="Times New Roman"/>
          <w:shd w:val="clear" w:color="auto" w:fill="FFFFFF"/>
          <w:lang w:eastAsia="en-GB"/>
        </w:rPr>
      </w:pPr>
    </w:p>
    <w:p w14:paraId="5ADDD5C3" w14:textId="318673D4" w:rsidR="00635C48" w:rsidRDefault="00265683" w:rsidP="00124EA8">
      <w:pPr>
        <w:rPr>
          <w:rFonts w:eastAsia="Times New Roman"/>
          <w:shd w:val="clear" w:color="auto" w:fill="FFFFFF"/>
          <w:lang w:eastAsia="en-GB"/>
        </w:rPr>
      </w:pPr>
      <w:r w:rsidRPr="00A27131"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911168" behindDoc="0" locked="0" layoutInCell="1" allowOverlap="1" wp14:anchorId="04A4DCAF" wp14:editId="4AB0B1C3">
            <wp:simplePos x="0" y="0"/>
            <wp:positionH relativeFrom="margin">
              <wp:posOffset>-307340</wp:posOffset>
            </wp:positionH>
            <wp:positionV relativeFrom="paragraph">
              <wp:posOffset>350600</wp:posOffset>
            </wp:positionV>
            <wp:extent cx="2007312" cy="2076450"/>
            <wp:effectExtent l="0" t="0" r="0" b="0"/>
            <wp:wrapNone/>
            <wp:docPr id="1999156383" name="Picture 199915638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56383" name="Picture 1999156383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312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6F048" w14:textId="0122AA70" w:rsidR="00635C48" w:rsidRDefault="00635C48" w:rsidP="00124EA8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Platforms would have to deal with complaints if this content broke their rules</w:t>
      </w:r>
      <w:r w:rsidR="00943BCA">
        <w:rPr>
          <w:rFonts w:eastAsia="Times New Roman"/>
          <w:shd w:val="clear" w:color="auto" w:fill="FFFFFF"/>
          <w:lang w:eastAsia="en-GB"/>
        </w:rPr>
        <w:t>.</w:t>
      </w:r>
    </w:p>
    <w:p w14:paraId="7D5F6A53" w14:textId="77777777" w:rsidR="00635C48" w:rsidRDefault="00635C48" w:rsidP="00124EA8">
      <w:pPr>
        <w:rPr>
          <w:rFonts w:eastAsia="Times New Roman"/>
          <w:shd w:val="clear" w:color="auto" w:fill="FFFFFF"/>
          <w:lang w:eastAsia="en-GB"/>
        </w:rPr>
      </w:pPr>
    </w:p>
    <w:p w14:paraId="36BD1EB1" w14:textId="1D87C331" w:rsidR="007F3190" w:rsidRDefault="007F3190" w:rsidP="00124EA8">
      <w:pPr>
        <w:rPr>
          <w:rFonts w:eastAsia="Times New Roman"/>
          <w:shd w:val="clear" w:color="auto" w:fill="FFFFFF"/>
          <w:lang w:eastAsia="en-GB"/>
        </w:rPr>
      </w:pPr>
    </w:p>
    <w:p w14:paraId="4AE3F487" w14:textId="168160F4" w:rsidR="007F3190" w:rsidRDefault="007F3190" w:rsidP="00124EA8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Platforms could also look at what information is recommended.</w:t>
      </w:r>
    </w:p>
    <w:p w14:paraId="49D463A9" w14:textId="7B3E179E" w:rsidR="007F3190" w:rsidRDefault="007F3190" w:rsidP="00124EA8">
      <w:pPr>
        <w:rPr>
          <w:rFonts w:eastAsia="Times New Roman"/>
          <w:shd w:val="clear" w:color="auto" w:fill="FFFFFF"/>
          <w:lang w:eastAsia="en-GB"/>
        </w:rPr>
      </w:pPr>
    </w:p>
    <w:p w14:paraId="46A2CAA3" w14:textId="181D156B" w:rsidR="007F3190" w:rsidRDefault="004E701A" w:rsidP="00124EA8">
      <w:pPr>
        <w:rPr>
          <w:rFonts w:eastAsia="Times New Roman"/>
          <w:shd w:val="clear" w:color="auto" w:fill="FFFFFF"/>
          <w:lang w:eastAsia="en-GB"/>
        </w:rPr>
      </w:pPr>
      <w:r w:rsidRPr="0026568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14240" behindDoc="0" locked="0" layoutInCell="1" allowOverlap="1" wp14:anchorId="14E82620" wp14:editId="32609A71">
            <wp:simplePos x="0" y="0"/>
            <wp:positionH relativeFrom="margin">
              <wp:posOffset>-276410</wp:posOffset>
            </wp:positionH>
            <wp:positionV relativeFrom="paragraph">
              <wp:posOffset>171541</wp:posOffset>
            </wp:positionV>
            <wp:extent cx="2114550" cy="1379055"/>
            <wp:effectExtent l="0" t="0" r="0" b="0"/>
            <wp:wrapNone/>
            <wp:docPr id="158161739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617397" name="Picture 7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2B771" w14:textId="79375BBF" w:rsidR="007F3190" w:rsidRDefault="007F3190" w:rsidP="00124EA8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For example if someone searches for information about eating disorders then supportive information would be </w:t>
      </w:r>
      <w:r w:rsidR="00943BCA">
        <w:rPr>
          <w:rFonts w:eastAsia="Times New Roman"/>
          <w:shd w:val="clear" w:color="auto" w:fill="FFFFFF"/>
          <w:lang w:eastAsia="en-GB"/>
        </w:rPr>
        <w:t xml:space="preserve">shown </w:t>
      </w:r>
      <w:r>
        <w:rPr>
          <w:rFonts w:eastAsia="Times New Roman"/>
          <w:shd w:val="clear" w:color="auto" w:fill="FFFFFF"/>
          <w:lang w:eastAsia="en-GB"/>
        </w:rPr>
        <w:t>first.</w:t>
      </w:r>
    </w:p>
    <w:p w14:paraId="3174DB2F" w14:textId="77777777" w:rsidR="00635C48" w:rsidRDefault="00635C48" w:rsidP="00124EA8">
      <w:pPr>
        <w:rPr>
          <w:rFonts w:eastAsia="Times New Roman"/>
          <w:shd w:val="clear" w:color="auto" w:fill="FFFFFF"/>
          <w:lang w:eastAsia="en-GB"/>
        </w:rPr>
      </w:pPr>
    </w:p>
    <w:p w14:paraId="659F3EF2" w14:textId="7C331AF1" w:rsidR="00635C48" w:rsidRDefault="00265683" w:rsidP="00124EA8">
      <w:pPr>
        <w:rPr>
          <w:rFonts w:eastAsia="Times New Roman"/>
          <w:shd w:val="clear" w:color="auto" w:fill="FFFFFF"/>
          <w:lang w:eastAsia="en-GB"/>
        </w:rPr>
      </w:pPr>
      <w:r w:rsidRPr="00265683"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912192" behindDoc="0" locked="0" layoutInCell="1" allowOverlap="1" wp14:anchorId="7AEB3D7F" wp14:editId="7F68AEB0">
            <wp:simplePos x="0" y="0"/>
            <wp:positionH relativeFrom="margin">
              <wp:posOffset>0</wp:posOffset>
            </wp:positionH>
            <wp:positionV relativeFrom="paragraph">
              <wp:posOffset>13063</wp:posOffset>
            </wp:positionV>
            <wp:extent cx="1763486" cy="1175657"/>
            <wp:effectExtent l="0" t="0" r="8255" b="5715"/>
            <wp:wrapNone/>
            <wp:docPr id="1723735086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35086" name="Picture 5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836" cy="117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190">
        <w:rPr>
          <w:rFonts w:eastAsia="Times New Roman"/>
          <w:shd w:val="clear" w:color="auto" w:fill="FFFFFF"/>
          <w:lang w:eastAsia="en-GB"/>
        </w:rPr>
        <w:t xml:space="preserve">Another way of doing things would be </w:t>
      </w:r>
      <w:r w:rsidR="00943BCA">
        <w:rPr>
          <w:rFonts w:eastAsia="Times New Roman"/>
          <w:shd w:val="clear" w:color="auto" w:fill="FFFFFF"/>
          <w:lang w:eastAsia="en-GB"/>
        </w:rPr>
        <w:t>for the Government to tell</w:t>
      </w:r>
      <w:r w:rsidR="007F3190">
        <w:rPr>
          <w:rFonts w:eastAsia="Times New Roman"/>
          <w:shd w:val="clear" w:color="auto" w:fill="FFFFFF"/>
          <w:lang w:eastAsia="en-GB"/>
        </w:rPr>
        <w:t xml:space="preserve"> the platforms they have to stop people seeing this content. </w:t>
      </w:r>
    </w:p>
    <w:p w14:paraId="6D36CB92" w14:textId="0574DD16" w:rsidR="007F3190" w:rsidRDefault="007F3190" w:rsidP="00124EA8">
      <w:pPr>
        <w:rPr>
          <w:rFonts w:eastAsia="Times New Roman"/>
          <w:shd w:val="clear" w:color="auto" w:fill="FFFFFF"/>
          <w:lang w:eastAsia="en-GB"/>
        </w:rPr>
      </w:pPr>
    </w:p>
    <w:p w14:paraId="4B4330C2" w14:textId="6F523AFA" w:rsidR="007F3190" w:rsidRDefault="00265683" w:rsidP="00124EA8">
      <w:pPr>
        <w:rPr>
          <w:rFonts w:eastAsia="Times New Roman"/>
          <w:shd w:val="clear" w:color="auto" w:fill="FFFFFF"/>
          <w:lang w:eastAsia="en-GB"/>
        </w:rPr>
      </w:pPr>
      <w:r w:rsidRPr="0026568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13216" behindDoc="0" locked="0" layoutInCell="1" allowOverlap="1" wp14:anchorId="693F96CC" wp14:editId="46613312">
            <wp:simplePos x="0" y="0"/>
            <wp:positionH relativeFrom="margin">
              <wp:posOffset>313509</wp:posOffset>
            </wp:positionH>
            <wp:positionV relativeFrom="paragraph">
              <wp:posOffset>110490</wp:posOffset>
            </wp:positionV>
            <wp:extent cx="1175657" cy="1215919"/>
            <wp:effectExtent l="0" t="0" r="5715" b="3810"/>
            <wp:wrapNone/>
            <wp:docPr id="527361188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61188" name="Picture 6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57" cy="12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0FC92" w14:textId="668B32C0" w:rsidR="007F3190" w:rsidRDefault="007F3190" w:rsidP="00124EA8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We do not thin</w:t>
      </w:r>
      <w:r w:rsidR="00265683">
        <w:rPr>
          <w:rFonts w:eastAsia="Times New Roman"/>
          <w:shd w:val="clear" w:color="auto" w:fill="FFFFFF"/>
          <w:lang w:eastAsia="en-GB"/>
        </w:rPr>
        <w:t>k</w:t>
      </w:r>
      <w:r>
        <w:rPr>
          <w:rFonts w:eastAsia="Times New Roman"/>
          <w:shd w:val="clear" w:color="auto" w:fill="FFFFFF"/>
          <w:lang w:eastAsia="en-GB"/>
        </w:rPr>
        <w:t xml:space="preserve"> this is a good way of doing things.</w:t>
      </w:r>
    </w:p>
    <w:p w14:paraId="50DBC26F" w14:textId="77777777" w:rsidR="00BD34B6" w:rsidRPr="0098180B" w:rsidRDefault="0098180B" w:rsidP="0098180B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2B03A7EE" w14:textId="602A01B4" w:rsidR="000A3C46" w:rsidRDefault="00B67FA4" w:rsidP="000A3C46">
      <w:pPr>
        <w:pStyle w:val="Heading1"/>
      </w:pPr>
      <w:r>
        <w:lastRenderedPageBreak/>
        <w:t>H</w:t>
      </w:r>
      <w:r w:rsidR="008B0EAC">
        <w:t>ave your say</w:t>
      </w:r>
    </w:p>
    <w:p w14:paraId="464E1CF1" w14:textId="77777777" w:rsidR="000A3C46" w:rsidRDefault="000A3C46" w:rsidP="000A3C46"/>
    <w:p w14:paraId="3DB92E54" w14:textId="56369CB2" w:rsidR="000A3C46" w:rsidRDefault="000A3C46" w:rsidP="000A3C46"/>
    <w:p w14:paraId="27E9D3B4" w14:textId="08262D09" w:rsidR="008B0EAC" w:rsidRDefault="00265683" w:rsidP="008B0EAC">
      <w:r w:rsidRPr="00A27131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27552" behindDoc="0" locked="0" layoutInCell="1" allowOverlap="1" wp14:anchorId="606B00F9" wp14:editId="5E43A035">
            <wp:simplePos x="0" y="0"/>
            <wp:positionH relativeFrom="margin">
              <wp:posOffset>0</wp:posOffset>
            </wp:positionH>
            <wp:positionV relativeFrom="paragraph">
              <wp:posOffset>122918</wp:posOffset>
            </wp:positionV>
            <wp:extent cx="1850614" cy="1371600"/>
            <wp:effectExtent l="0" t="0" r="0" b="0"/>
            <wp:wrapNone/>
            <wp:docPr id="173829915" name="Picture 17382991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29915" name="Picture 173829915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614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EAC">
        <w:t>We want to know what you think about these ideas.</w:t>
      </w:r>
    </w:p>
    <w:p w14:paraId="420CCB58" w14:textId="77777777" w:rsidR="008B0EAC" w:rsidRDefault="008B0EAC" w:rsidP="008B0EAC"/>
    <w:p w14:paraId="1434DB20" w14:textId="77777777" w:rsidR="008B0EAC" w:rsidRDefault="008B0EAC" w:rsidP="008B0EAC"/>
    <w:p w14:paraId="318B7850" w14:textId="77777777" w:rsidR="008B0EAC" w:rsidRDefault="008B0EAC" w:rsidP="008B0EAC">
      <w:r>
        <w:t>You can tell us what you think by:</w:t>
      </w:r>
    </w:p>
    <w:p w14:paraId="3EB42AFC" w14:textId="1C1B2509" w:rsidR="008B0EAC" w:rsidRDefault="00265683" w:rsidP="00581D30">
      <w:pPr>
        <w:pStyle w:val="Listtoplevel"/>
        <w:ind w:right="-330"/>
        <w:rPr>
          <w:rStyle w:val="Hyperlink"/>
          <w:b/>
          <w:color w:val="000000" w:themeColor="text1"/>
          <w:u w:val="none"/>
        </w:rPr>
      </w:pPr>
      <w:r w:rsidRPr="00265683">
        <w:rPr>
          <w:lang w:val="en-NZ" w:eastAsia="en-NZ"/>
        </w:rPr>
        <w:drawing>
          <wp:anchor distT="0" distB="0" distL="114300" distR="114300" simplePos="0" relativeHeight="251928576" behindDoc="0" locked="0" layoutInCell="1" allowOverlap="1" wp14:anchorId="50AFD19A" wp14:editId="2DE4E5F7">
            <wp:simplePos x="0" y="0"/>
            <wp:positionH relativeFrom="margin">
              <wp:posOffset>-4445</wp:posOffset>
            </wp:positionH>
            <wp:positionV relativeFrom="paragraph">
              <wp:posOffset>419826</wp:posOffset>
            </wp:positionV>
            <wp:extent cx="1854926" cy="1854926"/>
            <wp:effectExtent l="0" t="0" r="0" b="0"/>
            <wp:wrapNone/>
            <wp:docPr id="99489436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94368" name="Picture 8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926" cy="185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EAC">
        <w:t xml:space="preserve">sending us an </w:t>
      </w:r>
      <w:r w:rsidR="008B0EAC" w:rsidRPr="0006659A">
        <w:rPr>
          <w:b/>
        </w:rPr>
        <w:t>email</w:t>
      </w:r>
      <w:r w:rsidR="008B0EAC">
        <w:t xml:space="preserve"> to:</w:t>
      </w:r>
      <w:r w:rsidR="008B0EAC">
        <w:br/>
      </w:r>
      <w:r w:rsidR="008B0EAC">
        <w:br/>
      </w:r>
      <w:hyperlink r:id="rId87" w:history="1">
        <w:r w:rsidR="00F041D8" w:rsidRPr="00581D30">
          <w:rPr>
            <w:rStyle w:val="Hyperlink"/>
            <w:b/>
            <w:color w:val="000000" w:themeColor="text1"/>
            <w:u w:val="none"/>
          </w:rPr>
          <w:t>sosmp_consultation@dia.govt.nz</w:t>
        </w:r>
      </w:hyperlink>
    </w:p>
    <w:p w14:paraId="7562FFD7" w14:textId="77777777" w:rsidR="00581D30" w:rsidRPr="00581D30" w:rsidRDefault="00581D30" w:rsidP="00581D30">
      <w:pPr>
        <w:pStyle w:val="Listtoplevel"/>
        <w:numPr>
          <w:ilvl w:val="0"/>
          <w:numId w:val="0"/>
        </w:numPr>
        <w:ind w:left="4253" w:right="-330"/>
        <w:rPr>
          <w:b/>
          <w:color w:val="000000" w:themeColor="text1"/>
        </w:rPr>
      </w:pPr>
    </w:p>
    <w:p w14:paraId="4E0D4227" w14:textId="77777777" w:rsidR="00581D30" w:rsidRDefault="00265683" w:rsidP="00581D30">
      <w:pPr>
        <w:pStyle w:val="Listtoplevel"/>
        <w:spacing w:before="0"/>
      </w:pPr>
      <w:r w:rsidRPr="0006659A">
        <w:rPr>
          <w:b/>
          <w:lang w:val="en-NZ" w:eastAsia="en-NZ"/>
        </w:rPr>
        <w:drawing>
          <wp:anchor distT="0" distB="0" distL="114300" distR="114300" simplePos="0" relativeHeight="251929600" behindDoc="0" locked="0" layoutInCell="1" allowOverlap="1" wp14:anchorId="03965D44" wp14:editId="5803D742">
            <wp:simplePos x="0" y="0"/>
            <wp:positionH relativeFrom="margin">
              <wp:posOffset>-117566</wp:posOffset>
            </wp:positionH>
            <wp:positionV relativeFrom="paragraph">
              <wp:posOffset>901700</wp:posOffset>
            </wp:positionV>
            <wp:extent cx="2264410" cy="1599565"/>
            <wp:effectExtent l="0" t="0" r="0" b="0"/>
            <wp:wrapNone/>
            <wp:docPr id="709221514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221514" name="Picture 9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0EAC" w:rsidRPr="0006659A">
        <w:rPr>
          <w:b/>
        </w:rPr>
        <w:t>writing</w:t>
      </w:r>
      <w:r w:rsidR="008B0EAC">
        <w:t xml:space="preserve"> to us at:</w:t>
      </w:r>
      <w:r w:rsidR="008B0EAC">
        <w:br/>
      </w:r>
      <w:r w:rsidR="008B0EAC">
        <w:br/>
        <w:t xml:space="preserve">Safer Online Services and Media Platforms </w:t>
      </w:r>
      <w:r w:rsidR="008B0EAC">
        <w:br/>
      </w:r>
    </w:p>
    <w:p w14:paraId="056131AE" w14:textId="77777777" w:rsidR="00581D30" w:rsidRDefault="008B0EAC" w:rsidP="00581D30">
      <w:pPr>
        <w:pStyle w:val="Listtoplevel"/>
        <w:numPr>
          <w:ilvl w:val="0"/>
          <w:numId w:val="0"/>
        </w:numPr>
        <w:spacing w:before="0"/>
        <w:ind w:left="4253"/>
      </w:pPr>
      <w:r>
        <w:t xml:space="preserve">Department of Internal Affairs </w:t>
      </w:r>
      <w:r>
        <w:br/>
      </w:r>
    </w:p>
    <w:p w14:paraId="450082E2" w14:textId="77777777" w:rsidR="00581D30" w:rsidRDefault="008B0EAC" w:rsidP="00581D30">
      <w:pPr>
        <w:pStyle w:val="Listtoplevel"/>
        <w:numPr>
          <w:ilvl w:val="0"/>
          <w:numId w:val="0"/>
        </w:numPr>
        <w:spacing w:before="0"/>
        <w:ind w:left="4253"/>
      </w:pPr>
      <w:r>
        <w:t xml:space="preserve">PO Box 805 </w:t>
      </w:r>
      <w:r>
        <w:br/>
      </w:r>
    </w:p>
    <w:p w14:paraId="711C484A" w14:textId="3FA9EFD8" w:rsidR="008B0EAC" w:rsidRDefault="008B0EAC" w:rsidP="00581D30">
      <w:pPr>
        <w:pStyle w:val="Listtoplevel"/>
        <w:numPr>
          <w:ilvl w:val="0"/>
          <w:numId w:val="0"/>
        </w:numPr>
        <w:spacing w:before="0"/>
        <w:ind w:left="4253"/>
      </w:pPr>
      <w:r>
        <w:t>Wellington 6140</w:t>
      </w:r>
    </w:p>
    <w:p w14:paraId="791B4ECD" w14:textId="750CBDD6" w:rsidR="008B0EAC" w:rsidRDefault="00F702EB" w:rsidP="008B0EAC">
      <w:r w:rsidRPr="00496E59">
        <w:rPr>
          <w:rFonts w:eastAsia="Times New Roman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5F636DDE" wp14:editId="40A32941">
                <wp:simplePos x="0" y="0"/>
                <wp:positionH relativeFrom="margin">
                  <wp:posOffset>2232932</wp:posOffset>
                </wp:positionH>
                <wp:positionV relativeFrom="paragraph">
                  <wp:posOffset>-129540</wp:posOffset>
                </wp:positionV>
                <wp:extent cx="3489960" cy="1528354"/>
                <wp:effectExtent l="0" t="0" r="0" b="0"/>
                <wp:wrapNone/>
                <wp:docPr id="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960" cy="152835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37471A" id="Rectangle 1" o:spid="_x0000_s1026" style="position:absolute;margin-left:175.8pt;margin-top:-10.2pt;width:274.8pt;height:120.35pt;z-index:-25135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" fillcolor="#ffe599 [1303]" stroked="f" strokeweight="1pt">
                <w10:wrap anchorx="margin"/>
              </v:rect>
            </w:pict>
          </mc:Fallback>
        </mc:AlternateContent>
      </w:r>
      <w:r w:rsidR="00265683" w:rsidRPr="00265683">
        <w:rPr>
          <w:noProof/>
          <w:lang w:val="en-NZ" w:eastAsia="en-NZ"/>
        </w:rPr>
        <w:drawing>
          <wp:anchor distT="0" distB="0" distL="114300" distR="114300" simplePos="0" relativeHeight="251931648" behindDoc="0" locked="0" layoutInCell="1" allowOverlap="1" wp14:anchorId="755CB8CD" wp14:editId="3BDF52A9">
            <wp:simplePos x="0" y="0"/>
            <wp:positionH relativeFrom="column">
              <wp:posOffset>971550</wp:posOffset>
            </wp:positionH>
            <wp:positionV relativeFrom="paragraph">
              <wp:posOffset>38101</wp:posOffset>
            </wp:positionV>
            <wp:extent cx="867122" cy="971550"/>
            <wp:effectExtent l="0" t="0" r="9525" b="0"/>
            <wp:wrapNone/>
            <wp:docPr id="504886384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886384" name="Picture 11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85" cy="97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683" w:rsidRPr="00265683">
        <w:rPr>
          <w:noProof/>
          <w:lang w:val="en-NZ" w:eastAsia="en-NZ"/>
        </w:rPr>
        <w:drawing>
          <wp:anchor distT="0" distB="0" distL="114300" distR="114300" simplePos="0" relativeHeight="251930624" behindDoc="0" locked="0" layoutInCell="1" allowOverlap="1" wp14:anchorId="49ACFB26" wp14:editId="0172F0DE">
            <wp:simplePos x="0" y="0"/>
            <wp:positionH relativeFrom="margin">
              <wp:align>left</wp:align>
            </wp:positionH>
            <wp:positionV relativeFrom="paragraph">
              <wp:posOffset>236</wp:posOffset>
            </wp:positionV>
            <wp:extent cx="908149" cy="1028700"/>
            <wp:effectExtent l="0" t="0" r="6350" b="0"/>
            <wp:wrapNone/>
            <wp:docPr id="993027233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027233" name="Picture 10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840" cy="103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EAC">
        <w:t>The last day to tell us what you think is:</w:t>
      </w:r>
    </w:p>
    <w:p w14:paraId="4FB3C568" w14:textId="491CE868" w:rsidR="008B0EAC" w:rsidRDefault="008B0EAC" w:rsidP="008B0EAC"/>
    <w:p w14:paraId="78245BEB" w14:textId="71330FC9" w:rsidR="008B0EAC" w:rsidRPr="00265683" w:rsidRDefault="008B0EAC" w:rsidP="008B0EAC">
      <w:pPr>
        <w:rPr>
          <w:b/>
          <w:bCs/>
        </w:rPr>
      </w:pPr>
      <w:r w:rsidRPr="00265683">
        <w:rPr>
          <w:b/>
          <w:bCs/>
        </w:rPr>
        <w:t>Monday 31 July 2023.</w:t>
      </w:r>
    </w:p>
    <w:p w14:paraId="24A8C4B3" w14:textId="45762181" w:rsidR="008B0EAC" w:rsidRDefault="008B0EAC" w:rsidP="008B0EAC"/>
    <w:p w14:paraId="76FCB159" w14:textId="389D9E15" w:rsidR="008B0EAC" w:rsidRDefault="00265683" w:rsidP="008B0EAC">
      <w:r w:rsidRPr="0026568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33696" behindDoc="0" locked="0" layoutInCell="1" allowOverlap="1" wp14:anchorId="0A1F06DC" wp14:editId="318F3576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1628775" cy="1085850"/>
            <wp:effectExtent l="0" t="0" r="9525" b="0"/>
            <wp:wrapNone/>
            <wp:docPr id="1877529913" name="Picture 187752991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529913" name="Picture 1877529913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B4D02" w14:textId="0C126447" w:rsidR="00B67FA4" w:rsidRDefault="00B67FA4" w:rsidP="008B0EAC">
      <w:r>
        <w:t>We will use the things you tell us to:</w:t>
      </w:r>
    </w:p>
    <w:p w14:paraId="0B1E60E9" w14:textId="4F9D924D" w:rsidR="00B67FA4" w:rsidRDefault="00265683" w:rsidP="00265683">
      <w:pPr>
        <w:pStyle w:val="Listtoplevel"/>
      </w:pPr>
      <w:r w:rsidRPr="00265683">
        <w:rPr>
          <w:lang w:val="en-NZ" w:eastAsia="en-NZ"/>
        </w:rPr>
        <w:drawing>
          <wp:anchor distT="0" distB="0" distL="114300" distR="114300" simplePos="0" relativeHeight="251937792" behindDoc="0" locked="0" layoutInCell="1" allowOverlap="1" wp14:anchorId="51060103" wp14:editId="5E02CE47">
            <wp:simplePos x="0" y="0"/>
            <wp:positionH relativeFrom="margin">
              <wp:align>left</wp:align>
            </wp:positionH>
            <wp:positionV relativeFrom="paragraph">
              <wp:posOffset>975360</wp:posOffset>
            </wp:positionV>
            <wp:extent cx="1635760" cy="1443355"/>
            <wp:effectExtent l="0" t="0" r="2540" b="4445"/>
            <wp:wrapNone/>
            <wp:docPr id="2140511238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511238" name="Picture 13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7FA4">
        <w:t xml:space="preserve">give the </w:t>
      </w:r>
      <w:r w:rsidR="00943BCA">
        <w:t xml:space="preserve">Government </w:t>
      </w:r>
      <w:r w:rsidR="00B67FA4">
        <w:t xml:space="preserve">ideas to think about </w:t>
      </w:r>
    </w:p>
    <w:p w14:paraId="2C0FC283" w14:textId="0CC50505" w:rsidR="00B67FA4" w:rsidRDefault="00B67FA4" w:rsidP="00265683">
      <w:pPr>
        <w:pStyle w:val="Listtoplevel"/>
      </w:pPr>
      <w:r>
        <w:t>make decisions about what should come next.</w:t>
      </w:r>
    </w:p>
    <w:p w14:paraId="63547580" w14:textId="2D406E2B" w:rsidR="008B0EAC" w:rsidRDefault="00265683" w:rsidP="008B0EAC">
      <w:r w:rsidRPr="00265683">
        <w:rPr>
          <w:noProof/>
          <w:lang w:val="en-NZ" w:eastAsia="en-NZ"/>
        </w:rPr>
        <w:drawing>
          <wp:anchor distT="0" distB="0" distL="114300" distR="114300" simplePos="0" relativeHeight="251936768" behindDoc="0" locked="0" layoutInCell="1" allowOverlap="1" wp14:anchorId="33A06A4A" wp14:editId="2CB05A0A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1711960" cy="1711960"/>
            <wp:effectExtent l="0" t="0" r="2540" b="0"/>
            <wp:wrapNone/>
            <wp:docPr id="1293921289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921289" name="Picture 12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1E237C" w14:textId="56E86A3C" w:rsidR="00390685" w:rsidRDefault="00390685" w:rsidP="008B0EAC"/>
    <w:p w14:paraId="77AAC172" w14:textId="1FA61FF0" w:rsidR="00265683" w:rsidRDefault="00265683" w:rsidP="008B0EAC">
      <w:r>
        <w:t>We may put what you say on our website.</w:t>
      </w:r>
    </w:p>
    <w:p w14:paraId="77E94D6E" w14:textId="3D50F2DF" w:rsidR="00265683" w:rsidRDefault="00265683" w:rsidP="008B0EAC"/>
    <w:p w14:paraId="29D359A1" w14:textId="51F2ECBF" w:rsidR="00265683" w:rsidRDefault="00265683" w:rsidP="008B0EAC"/>
    <w:p w14:paraId="36E06E03" w14:textId="6F712CFB" w:rsidR="00265683" w:rsidRDefault="004E701A" w:rsidP="008B0EAC">
      <w:r w:rsidRPr="005B03B0">
        <w:rPr>
          <w:noProof/>
          <w:lang w:val="en-NZ" w:eastAsia="en-NZ"/>
        </w:rPr>
        <w:drawing>
          <wp:anchor distT="0" distB="0" distL="114300" distR="114300" simplePos="0" relativeHeight="251935744" behindDoc="0" locked="0" layoutInCell="1" allowOverlap="1" wp14:anchorId="5E7B5E90" wp14:editId="1879081E">
            <wp:simplePos x="0" y="0"/>
            <wp:positionH relativeFrom="margin">
              <wp:posOffset>248194</wp:posOffset>
            </wp:positionH>
            <wp:positionV relativeFrom="paragraph">
              <wp:posOffset>144961</wp:posOffset>
            </wp:positionV>
            <wp:extent cx="968299" cy="1332411"/>
            <wp:effectExtent l="0" t="0" r="3810" b="1270"/>
            <wp:wrapNone/>
            <wp:docPr id="109633706" name="Picture 10963370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33706" name="Picture 109633706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299" cy="133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683">
        <w:t>We may also have to tell people what is in your submission because of a law called the Official Information Act.</w:t>
      </w:r>
    </w:p>
    <w:p w14:paraId="0F761D12" w14:textId="77777777" w:rsidR="00581D30" w:rsidRDefault="00581D30">
      <w:pPr>
        <w:spacing w:line="240" w:lineRule="auto"/>
        <w:ind w:left="0"/>
      </w:pPr>
      <w:r>
        <w:br w:type="page"/>
      </w:r>
    </w:p>
    <w:p w14:paraId="404C99E7" w14:textId="32CD77B5" w:rsidR="00265683" w:rsidRDefault="00265683" w:rsidP="008B0EAC">
      <w:r w:rsidRPr="00265683">
        <w:rPr>
          <w:noProof/>
          <w:lang w:val="en-NZ" w:eastAsia="en-NZ"/>
        </w:rPr>
        <w:lastRenderedPageBreak/>
        <w:drawing>
          <wp:anchor distT="0" distB="0" distL="114300" distR="114300" simplePos="0" relativeHeight="251940864" behindDoc="0" locked="0" layoutInCell="1" allowOverlap="1" wp14:anchorId="350950D6" wp14:editId="7E689EA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90650" cy="1390650"/>
            <wp:effectExtent l="0" t="0" r="0" b="0"/>
            <wp:wrapNone/>
            <wp:docPr id="1249552267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552267" name="Picture 14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We will not tell people your contact information like your:</w:t>
      </w:r>
    </w:p>
    <w:p w14:paraId="4A78AF3E" w14:textId="3E489A7A" w:rsidR="00265683" w:rsidRDefault="00265683" w:rsidP="00265683">
      <w:pPr>
        <w:pStyle w:val="Listtoplevel"/>
      </w:pPr>
      <w:r>
        <w:t>address</w:t>
      </w:r>
    </w:p>
    <w:p w14:paraId="74DBECCF" w14:textId="025B1A15" w:rsidR="00265683" w:rsidRDefault="00265683" w:rsidP="00265683">
      <w:pPr>
        <w:pStyle w:val="Listtoplevel"/>
      </w:pPr>
      <w:r w:rsidRPr="00265683">
        <w:rPr>
          <w:lang w:val="en-NZ" w:eastAsia="en-NZ"/>
        </w:rPr>
        <w:drawing>
          <wp:anchor distT="0" distB="0" distL="114300" distR="114300" simplePos="0" relativeHeight="251939840" behindDoc="0" locked="0" layoutInCell="1" allowOverlap="1" wp14:anchorId="0898B396" wp14:editId="0E9B6C0D">
            <wp:simplePos x="0" y="0"/>
            <wp:positionH relativeFrom="margin">
              <wp:posOffset>0</wp:posOffset>
            </wp:positionH>
            <wp:positionV relativeFrom="paragraph">
              <wp:posOffset>173355</wp:posOffset>
            </wp:positionV>
            <wp:extent cx="1238250" cy="1238250"/>
            <wp:effectExtent l="0" t="0" r="0" b="0"/>
            <wp:wrapNone/>
            <wp:docPr id="250426545" name="Picture 25042654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26545" name="Picture 250426545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email address</w:t>
      </w:r>
    </w:p>
    <w:p w14:paraId="1E07EDA0" w14:textId="1FC980DD" w:rsidR="00265683" w:rsidRDefault="00265683" w:rsidP="00265683">
      <w:pPr>
        <w:pStyle w:val="Listtoplevel"/>
      </w:pPr>
      <w:r>
        <w:t>phone number.</w:t>
      </w:r>
    </w:p>
    <w:p w14:paraId="53AEF6FF" w14:textId="10615CA1" w:rsidR="00265683" w:rsidRDefault="00265683" w:rsidP="00265683">
      <w:r w:rsidRPr="00265683">
        <w:rPr>
          <w:noProof/>
          <w:lang w:val="en-NZ" w:eastAsia="en-NZ"/>
        </w:rPr>
        <w:drawing>
          <wp:anchor distT="0" distB="0" distL="114300" distR="114300" simplePos="0" relativeHeight="251941888" behindDoc="0" locked="0" layoutInCell="1" allowOverlap="1" wp14:anchorId="6B0387D2" wp14:editId="7B8CDA1A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1333500" cy="1333500"/>
            <wp:effectExtent l="0" t="0" r="0" b="0"/>
            <wp:wrapNone/>
            <wp:docPr id="1134790950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790950" name="Picture 15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A93745" w14:textId="77777777" w:rsidR="00265683" w:rsidRDefault="00265683" w:rsidP="00265683"/>
    <w:p w14:paraId="2BE56D03" w14:textId="486F482B" w:rsidR="00265683" w:rsidRDefault="00265683" w:rsidP="00265683">
      <w:r>
        <w:t>If you want us to keep anything else private you need to tell us:</w:t>
      </w:r>
    </w:p>
    <w:p w14:paraId="0DD8A6E5" w14:textId="6B026C76" w:rsidR="00265683" w:rsidRDefault="00265683" w:rsidP="00265683">
      <w:pPr>
        <w:pStyle w:val="Listtoplevel"/>
      </w:pPr>
      <w:r w:rsidRPr="0090013B">
        <w:rPr>
          <w:shd w:val="clear" w:color="auto" w:fill="FFFFFF"/>
          <w:lang w:val="en-NZ" w:eastAsia="en-NZ"/>
        </w:rPr>
        <w:drawing>
          <wp:anchor distT="0" distB="0" distL="114300" distR="114300" simplePos="0" relativeHeight="251945984" behindDoc="0" locked="0" layoutInCell="1" allowOverlap="1" wp14:anchorId="4097496D" wp14:editId="0A7C7A03">
            <wp:simplePos x="0" y="0"/>
            <wp:positionH relativeFrom="margin">
              <wp:posOffset>544</wp:posOffset>
            </wp:positionH>
            <wp:positionV relativeFrom="paragraph">
              <wp:posOffset>213632</wp:posOffset>
            </wp:positionV>
            <wp:extent cx="1547404" cy="1248174"/>
            <wp:effectExtent l="0" t="0" r="0" b="0"/>
            <wp:wrapNone/>
            <wp:docPr id="884168572" name="Picture 88416857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168572" name="Picture 884168572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04" cy="124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what you want </w:t>
      </w:r>
      <w:r w:rsidR="00197659">
        <w:t xml:space="preserve">to keep </w:t>
      </w:r>
      <w:r>
        <w:t>private</w:t>
      </w:r>
    </w:p>
    <w:p w14:paraId="1C144200" w14:textId="13A2AE81" w:rsidR="00265683" w:rsidRDefault="00265683" w:rsidP="00265683">
      <w:pPr>
        <w:pStyle w:val="Listtoplevel"/>
      </w:pPr>
      <w:r>
        <w:t>the reasons why.</w:t>
      </w:r>
    </w:p>
    <w:p w14:paraId="07054691" w14:textId="77777777" w:rsidR="007F3190" w:rsidRDefault="007F3190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bookmarkStart w:id="1" w:name="_Hlk53559738"/>
      <w:r>
        <w:rPr>
          <w:rFonts w:eastAsia="Times New Roman" w:cs="Arial"/>
          <w:szCs w:val="32"/>
          <w:lang w:eastAsia="en-NZ"/>
        </w:rPr>
        <w:br w:type="page"/>
      </w:r>
    </w:p>
    <w:p w14:paraId="01E0717F" w14:textId="74F1FCDE" w:rsidR="0060011B" w:rsidRPr="00E43F08" w:rsidRDefault="00950514" w:rsidP="007E7233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Times New Roman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C1D962F" wp14:editId="6944E094">
                <wp:simplePos x="0" y="0"/>
                <wp:positionH relativeFrom="margin">
                  <wp:posOffset>-339634</wp:posOffset>
                </wp:positionH>
                <wp:positionV relativeFrom="paragraph">
                  <wp:posOffset>-274320</wp:posOffset>
                </wp:positionV>
                <wp:extent cx="6234430" cy="9130937"/>
                <wp:effectExtent l="0" t="0" r="13970" b="1333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13093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0F01CA" id="Rectangle: Rounded Corners 24" o:spid="_x0000_s1026" style="position:absolute;margin-left:-26.75pt;margin-top:-21.6pt;width:490.9pt;height:718.95pt;z-index:-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" filled="f" strokecolor="windowText">
                <w10:wrap anchorx="margin"/>
              </v:rect>
            </w:pict>
          </mc:Fallback>
        </mc:AlternateContent>
      </w:r>
      <w:r w:rsidR="00265683">
        <w:rPr>
          <w:noProof/>
          <w:lang w:val="en-NZ" w:eastAsia="en-NZ"/>
        </w:rPr>
        <w:drawing>
          <wp:anchor distT="0" distB="0" distL="114300" distR="114300" simplePos="0" relativeHeight="251943936" behindDoc="0" locked="0" layoutInCell="1" allowOverlap="1" wp14:anchorId="0EE2C9E4" wp14:editId="027EB95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055099" cy="744279"/>
            <wp:effectExtent l="0" t="0" r="0" b="0"/>
            <wp:wrapNone/>
            <wp:docPr id="1399028685" name="Picture 1399028685" descr="Te Tari Taiwhenua Department of Internal Aff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028685" name="Picture 1399028685" descr="Te Tari Taiwhenua Department of Internal Affai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099" cy="74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11B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265683" w:rsidRPr="00265683">
        <w:rPr>
          <w:rFonts w:eastAsia="Times New Roman" w:cs="Arial"/>
          <w:szCs w:val="32"/>
          <w:lang w:eastAsia="en-NZ"/>
        </w:rPr>
        <w:t>the Department of Internal Affairs.</w:t>
      </w:r>
    </w:p>
    <w:p w14:paraId="1A6ECA90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275DBD59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 w:val="24"/>
          <w:szCs w:val="32"/>
          <w:lang w:val="en-NZ" w:eastAsia="en-NZ"/>
        </w:rPr>
        <w:drawing>
          <wp:anchor distT="0" distB="0" distL="114300" distR="114300" simplePos="0" relativeHeight="251712512" behindDoc="1" locked="0" layoutInCell="1" allowOverlap="1" wp14:anchorId="37212060" wp14:editId="65ED7743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97" name="Picture 97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Make it Easy Kia Māmā Mai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>ted into Easy Read by the Make i</w:t>
      </w:r>
      <w:r w:rsidRPr="00E43F08">
        <w:rPr>
          <w:rFonts w:eastAsia="Times New Roman" w:cs="Arial"/>
          <w:szCs w:val="32"/>
          <w:lang w:eastAsia="en-NZ"/>
        </w:rPr>
        <w:t xml:space="preserve">t Easy </w:t>
      </w:r>
      <w:r>
        <w:rPr>
          <w:rFonts w:eastAsia="Times New Roman" w:cs="Arial"/>
          <w:szCs w:val="32"/>
          <w:lang w:eastAsia="en-NZ"/>
        </w:rPr>
        <w:t xml:space="preserve">Kia Māmā Mai </w:t>
      </w:r>
      <w:r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5235D14E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75AB6C3C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11488" behindDoc="0" locked="0" layoutInCell="1" allowOverlap="1" wp14:anchorId="1A808236" wp14:editId="620538BA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98" name="Picture 98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People First NZ Ngā Tāngata Tuatahi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4C641DE7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37DBF42B" w14:textId="77777777" w:rsidR="0060011B" w:rsidRPr="00E43F08" w:rsidRDefault="0060011B" w:rsidP="0060011B">
      <w:pPr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705344" behindDoc="1" locked="0" layoutInCell="1" allowOverlap="1" wp14:anchorId="34723D76" wp14:editId="7D5E2D47">
            <wp:simplePos x="0" y="0"/>
            <wp:positionH relativeFrom="margin">
              <wp:posOffset>149720</wp:posOffset>
            </wp:positionH>
            <wp:positionV relativeFrom="paragraph">
              <wp:posOffset>29845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0C32F9E1" w14:textId="77777777" w:rsidR="0060011B" w:rsidRPr="00EC6639" w:rsidRDefault="0060011B" w:rsidP="0060011B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1AA8E191" w14:textId="77777777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5BE22D53" w14:textId="77777777" w:rsidR="0060011B" w:rsidRPr="00E43F08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0EF1A518" w14:textId="77777777" w:rsidR="0060011B" w:rsidRPr="00EC6639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67573852" w14:textId="77777777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09440" behindDoc="0" locked="0" layoutInCell="1" allowOverlap="1" wp14:anchorId="037B11D4" wp14:editId="20FC0AB6">
            <wp:simplePos x="0" y="0"/>
            <wp:positionH relativeFrom="margin">
              <wp:posOffset>7142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Arial"/>
          <w:noProof/>
          <w:sz w:val="20"/>
          <w:szCs w:val="32"/>
          <w:lang w:val="en-NZ" w:eastAsia="en-NZ"/>
        </w:rPr>
        <w:drawing>
          <wp:anchor distT="0" distB="0" distL="114300" distR="114300" simplePos="0" relativeHeight="251710464" behindDoc="0" locked="0" layoutInCell="1" allowOverlap="1" wp14:anchorId="5ADA1DB8" wp14:editId="00339CCC">
            <wp:simplePos x="0" y="0"/>
            <wp:positionH relativeFrom="column">
              <wp:posOffset>247650</wp:posOffset>
            </wp:positionH>
            <wp:positionV relativeFrom="paragraph">
              <wp:posOffset>364490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1818A13F" w14:textId="77777777" w:rsidR="0060011B" w:rsidRPr="00E43F08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03EEA03E" w14:textId="77777777" w:rsidR="0060011B" w:rsidRPr="00AF668B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4862065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cs="Arial"/>
          <w:color w:val="000000"/>
          <w:szCs w:val="32"/>
          <w:shd w:val="clear" w:color="auto" w:fill="FFFFFF"/>
        </w:rPr>
        <w:t>SGC Image Works</w:t>
      </w:r>
    </w:p>
    <w:p w14:paraId="5895B388" w14:textId="77777777" w:rsidR="0060011B" w:rsidRPr="00AF668B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02155787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eastAsia="Calibri" w:cs="Arial"/>
          <w:szCs w:val="32"/>
          <w:lang w:val="en-GB"/>
        </w:rPr>
        <w:t>Huriana</w:t>
      </w:r>
      <w:r w:rsidRPr="00AF668B">
        <w:rPr>
          <w:rFonts w:eastAsia="Calibri" w:cs="Arial"/>
          <w:szCs w:val="32"/>
          <w:shd w:val="clear" w:color="auto" w:fill="FFFFFF"/>
          <w:lang w:val="en-GB"/>
        </w:rPr>
        <w:t> Kopeke-</w:t>
      </w:r>
      <w:proofErr w:type="spellStart"/>
      <w:r w:rsidRPr="00AF668B">
        <w:rPr>
          <w:rFonts w:eastAsia="Calibri" w:cs="Arial"/>
          <w:szCs w:val="32"/>
          <w:shd w:val="clear" w:color="auto" w:fill="FFFFFF"/>
          <w:lang w:val="en-GB"/>
        </w:rPr>
        <w:t>Te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 xml:space="preserve"> Aho.</w:t>
      </w:r>
    </w:p>
    <w:p w14:paraId="07CB97D5" w14:textId="77777777" w:rsidR="000D6E74" w:rsidRPr="0060011B" w:rsidRDefault="0060011B" w:rsidP="0060011B">
      <w:pPr>
        <w:spacing w:after="120"/>
        <w:ind w:left="3402"/>
        <w:rPr>
          <w:rFonts w:eastAsia="Times New Roman" w:cs="Times New Roman"/>
        </w:rPr>
      </w:pP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707392" behindDoc="0" locked="0" layoutInCell="1" allowOverlap="1" wp14:anchorId="7AD8319A" wp14:editId="5712E5D2">
            <wp:simplePos x="0" y="0"/>
            <wp:positionH relativeFrom="column">
              <wp:posOffset>457200</wp:posOffset>
            </wp:positionH>
            <wp:positionV relativeFrom="paragraph">
              <wp:posOffset>380365</wp:posOffset>
            </wp:positionV>
            <wp:extent cx="752475" cy="838200"/>
            <wp:effectExtent l="0" t="0" r="9525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04249DC" wp14:editId="0B078D79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FC214" w14:textId="77777777" w:rsidR="0060011B" w:rsidRDefault="0060011B" w:rsidP="0060011B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04249DC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" stroked="f">
                <v:textbox style="mso-fit-shape-to-text:t">
                  <w:txbxContent>
                    <w:p w14:paraId="58BFC214" w14:textId="77777777" w:rsidR="0060011B" w:rsidRDefault="0060011B" w:rsidP="0060011B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"/>
    </w:p>
    <w:sectPr w:rsidR="000D6E74" w:rsidRPr="0060011B" w:rsidSect="001575A1">
      <w:footerReference w:type="even" r:id="rId105"/>
      <w:footerReference w:type="default" r:id="rId106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FA246"/>
        <w:left w:val="single" w:sz="24" w:space="24" w:color="4FA246"/>
        <w:bottom w:val="single" w:sz="24" w:space="24" w:color="4FA246"/>
        <w:right w:val="single" w:sz="24" w:space="24" w:color="4FA246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83A92A" w14:textId="77777777" w:rsidR="00A812B5" w:rsidRDefault="00A812B5">
      <w:pPr>
        <w:spacing w:line="240" w:lineRule="auto"/>
      </w:pPr>
      <w:r>
        <w:separator/>
      </w:r>
    </w:p>
  </w:endnote>
  <w:endnote w:type="continuationSeparator" w:id="0">
    <w:p w14:paraId="002321B0" w14:textId="77777777" w:rsidR="00A812B5" w:rsidRDefault="00A812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F2E989" w14:textId="77777777" w:rsidR="00153863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7F5ECD5" w14:textId="77777777" w:rsidR="00153863" w:rsidRDefault="00A812B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4A69EF8" w14:textId="77777777" w:rsidR="00153863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4F5D4A">
          <w:rPr>
            <w:rStyle w:val="PageNumber"/>
            <w:noProof/>
            <w:sz w:val="28"/>
            <w:szCs w:val="28"/>
          </w:rPr>
          <w:t>5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72D76E5" w14:textId="77777777" w:rsidR="00153863" w:rsidRDefault="00A812B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D1F815" w14:textId="77777777" w:rsidR="00A812B5" w:rsidRDefault="00A812B5">
      <w:pPr>
        <w:spacing w:line="240" w:lineRule="auto"/>
      </w:pPr>
      <w:r>
        <w:separator/>
      </w:r>
    </w:p>
  </w:footnote>
  <w:footnote w:type="continuationSeparator" w:id="0">
    <w:p w14:paraId="1BF82E88" w14:textId="77777777" w:rsidR="00A812B5" w:rsidRDefault="00A812B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703487"/>
    <w:multiLevelType w:val="hybridMultilevel"/>
    <w:tmpl w:val="A16C589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>
    <w:nsid w:val="15307DC9"/>
    <w:multiLevelType w:val="hybridMultilevel"/>
    <w:tmpl w:val="C770B17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10"/>
  </w:num>
  <w:num w:numId="5">
    <w:abstractNumId w:val="7"/>
  </w:num>
  <w:num w:numId="6">
    <w:abstractNumId w:val="5"/>
  </w:num>
  <w:num w:numId="7">
    <w:abstractNumId w:val="2"/>
  </w:num>
  <w:num w:numId="8">
    <w:abstractNumId w:val="8"/>
  </w:num>
  <w:num w:numId="9">
    <w:abstractNumId w:val="0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3125FA"/>
    <w:rsid w:val="000013CC"/>
    <w:rsid w:val="00005DB6"/>
    <w:rsid w:val="000064D2"/>
    <w:rsid w:val="000227B4"/>
    <w:rsid w:val="0003092A"/>
    <w:rsid w:val="0004557B"/>
    <w:rsid w:val="0004674B"/>
    <w:rsid w:val="0006659A"/>
    <w:rsid w:val="0009079F"/>
    <w:rsid w:val="000A3C46"/>
    <w:rsid w:val="00122416"/>
    <w:rsid w:val="00124EA8"/>
    <w:rsid w:val="001375AB"/>
    <w:rsid w:val="001575A1"/>
    <w:rsid w:val="00174433"/>
    <w:rsid w:val="001754F4"/>
    <w:rsid w:val="001850C2"/>
    <w:rsid w:val="00197659"/>
    <w:rsid w:val="001B4DD5"/>
    <w:rsid w:val="001D223E"/>
    <w:rsid w:val="001E3429"/>
    <w:rsid w:val="00201791"/>
    <w:rsid w:val="00226F54"/>
    <w:rsid w:val="00235DE7"/>
    <w:rsid w:val="00261BF8"/>
    <w:rsid w:val="00265683"/>
    <w:rsid w:val="00266B9F"/>
    <w:rsid w:val="003125FA"/>
    <w:rsid w:val="00312FA6"/>
    <w:rsid w:val="00315307"/>
    <w:rsid w:val="00323EB3"/>
    <w:rsid w:val="00365516"/>
    <w:rsid w:val="00371C85"/>
    <w:rsid w:val="00390685"/>
    <w:rsid w:val="003F07F7"/>
    <w:rsid w:val="003F5628"/>
    <w:rsid w:val="004535B5"/>
    <w:rsid w:val="004567B0"/>
    <w:rsid w:val="00496E59"/>
    <w:rsid w:val="00496ED7"/>
    <w:rsid w:val="004E701A"/>
    <w:rsid w:val="004F4579"/>
    <w:rsid w:val="004F56C0"/>
    <w:rsid w:val="004F5D4A"/>
    <w:rsid w:val="00503AD5"/>
    <w:rsid w:val="00517935"/>
    <w:rsid w:val="005427B0"/>
    <w:rsid w:val="00570380"/>
    <w:rsid w:val="00581D30"/>
    <w:rsid w:val="005B03B0"/>
    <w:rsid w:val="0060011B"/>
    <w:rsid w:val="00635C48"/>
    <w:rsid w:val="0064667B"/>
    <w:rsid w:val="006B45FC"/>
    <w:rsid w:val="006C5C26"/>
    <w:rsid w:val="006D12ED"/>
    <w:rsid w:val="006E050D"/>
    <w:rsid w:val="00705CA3"/>
    <w:rsid w:val="00736E4E"/>
    <w:rsid w:val="007829EC"/>
    <w:rsid w:val="007C7764"/>
    <w:rsid w:val="007E7233"/>
    <w:rsid w:val="007F3190"/>
    <w:rsid w:val="00840E1C"/>
    <w:rsid w:val="00863D53"/>
    <w:rsid w:val="008848CB"/>
    <w:rsid w:val="00887F23"/>
    <w:rsid w:val="00894CB4"/>
    <w:rsid w:val="008A6F72"/>
    <w:rsid w:val="008B0EAC"/>
    <w:rsid w:val="008C1D30"/>
    <w:rsid w:val="008D0C77"/>
    <w:rsid w:val="008D437D"/>
    <w:rsid w:val="0090013B"/>
    <w:rsid w:val="009411B0"/>
    <w:rsid w:val="00943BCA"/>
    <w:rsid w:val="0094516C"/>
    <w:rsid w:val="00950514"/>
    <w:rsid w:val="00951555"/>
    <w:rsid w:val="00980290"/>
    <w:rsid w:val="0098180B"/>
    <w:rsid w:val="00A12915"/>
    <w:rsid w:val="00A27131"/>
    <w:rsid w:val="00A812B5"/>
    <w:rsid w:val="00B1669C"/>
    <w:rsid w:val="00B50B0B"/>
    <w:rsid w:val="00B67FA4"/>
    <w:rsid w:val="00B75F35"/>
    <w:rsid w:val="00B81A2E"/>
    <w:rsid w:val="00BC7E04"/>
    <w:rsid w:val="00BD34B6"/>
    <w:rsid w:val="00BE2DAB"/>
    <w:rsid w:val="00BF5DDC"/>
    <w:rsid w:val="00C200AE"/>
    <w:rsid w:val="00C20E7F"/>
    <w:rsid w:val="00CA71AB"/>
    <w:rsid w:val="00CE4D19"/>
    <w:rsid w:val="00CE5E36"/>
    <w:rsid w:val="00D22F30"/>
    <w:rsid w:val="00D652D9"/>
    <w:rsid w:val="00D67451"/>
    <w:rsid w:val="00D75D7E"/>
    <w:rsid w:val="00D852B6"/>
    <w:rsid w:val="00DB5F4B"/>
    <w:rsid w:val="00DC5D2A"/>
    <w:rsid w:val="00DF2E18"/>
    <w:rsid w:val="00E044B6"/>
    <w:rsid w:val="00E12666"/>
    <w:rsid w:val="00E17BF8"/>
    <w:rsid w:val="00E2372F"/>
    <w:rsid w:val="00E25EA4"/>
    <w:rsid w:val="00E56A37"/>
    <w:rsid w:val="00E70E61"/>
    <w:rsid w:val="00EA567F"/>
    <w:rsid w:val="00EF4A04"/>
    <w:rsid w:val="00F041D8"/>
    <w:rsid w:val="00F20BCC"/>
    <w:rsid w:val="00F40388"/>
    <w:rsid w:val="00F702EB"/>
    <w:rsid w:val="00F8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F249E"/>
  <w15:chartTrackingRefBased/>
  <w15:docId w15:val="{7EA7FE27-D1B2-4CEA-ACCE-F2128EFD8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1575A1"/>
    <w:pPr>
      <w:keepNext/>
      <w:keepLines/>
      <w:widowControl w:val="0"/>
      <w:pBdr>
        <w:top w:val="single" w:sz="18" w:space="10" w:color="4FA246"/>
        <w:left w:val="single" w:sz="18" w:space="4" w:color="4FA246"/>
        <w:bottom w:val="single" w:sz="18" w:space="0" w:color="4FA246"/>
        <w:right w:val="single" w:sz="18" w:space="4" w:color="4FA246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1575A1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semiHidden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semiHidden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B0EA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D3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D30"/>
    <w:rPr>
      <w:rFonts w:ascii="Segoe UI" w:eastAsiaTheme="minorEastAsia" w:hAnsi="Segoe UI" w:cs="Segoe UI"/>
      <w:sz w:val="18"/>
      <w:szCs w:val="18"/>
      <w:lang w:val="en-AU"/>
    </w:rPr>
  </w:style>
  <w:style w:type="paragraph" w:styleId="Revision">
    <w:name w:val="Revision"/>
    <w:hidden/>
    <w:uiPriority w:val="99"/>
    <w:semiHidden/>
    <w:rsid w:val="0006659A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84" Type="http://schemas.openxmlformats.org/officeDocument/2006/relationships/image" Target="media/image72.jpeg"/><Relationship Id="rId89" Type="http://schemas.openxmlformats.org/officeDocument/2006/relationships/image" Target="media/image76.jpeg"/><Relationship Id="rId7" Type="http://schemas.openxmlformats.org/officeDocument/2006/relationships/image" Target="media/image1.png"/><Relationship Id="rId71" Type="http://schemas.openxmlformats.org/officeDocument/2006/relationships/image" Target="media/image59.png"/><Relationship Id="rId92" Type="http://schemas.openxmlformats.org/officeDocument/2006/relationships/image" Target="media/image7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07" Type="http://schemas.openxmlformats.org/officeDocument/2006/relationships/fontTable" Target="fontTable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hyperlink" Target="mailto:sosmp_consultation@dia.govt.nz" TargetMode="External"/><Relationship Id="rId102" Type="http://schemas.openxmlformats.org/officeDocument/2006/relationships/image" Target="media/image89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0.jpeg"/><Relationship Id="rId90" Type="http://schemas.openxmlformats.org/officeDocument/2006/relationships/image" Target="media/image77.jpeg"/><Relationship Id="rId95" Type="http://schemas.openxmlformats.org/officeDocument/2006/relationships/image" Target="media/image82.pn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77" Type="http://schemas.openxmlformats.org/officeDocument/2006/relationships/image" Target="media/image65.png"/><Relationship Id="rId100" Type="http://schemas.openxmlformats.org/officeDocument/2006/relationships/image" Target="media/image87.png"/><Relationship Id="rId105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0.jpeg"/><Relationship Id="rId80" Type="http://schemas.openxmlformats.org/officeDocument/2006/relationships/image" Target="media/image68.png"/><Relationship Id="rId85" Type="http://schemas.openxmlformats.org/officeDocument/2006/relationships/image" Target="media/image73.jpeg"/><Relationship Id="rId93" Type="http://schemas.openxmlformats.org/officeDocument/2006/relationships/image" Target="media/image80.png"/><Relationship Id="rId98" Type="http://schemas.openxmlformats.org/officeDocument/2006/relationships/image" Target="media/image8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103" Type="http://schemas.openxmlformats.org/officeDocument/2006/relationships/image" Target="media/image90.png"/><Relationship Id="rId108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5" Type="http://schemas.openxmlformats.org/officeDocument/2006/relationships/image" Target="media/image63.png"/><Relationship Id="rId83" Type="http://schemas.openxmlformats.org/officeDocument/2006/relationships/image" Target="media/image71.jpeg"/><Relationship Id="rId88" Type="http://schemas.openxmlformats.org/officeDocument/2006/relationships/image" Target="media/image75.png"/><Relationship Id="rId91" Type="http://schemas.openxmlformats.org/officeDocument/2006/relationships/image" Target="media/image78.jpeg"/><Relationship Id="rId96" Type="http://schemas.openxmlformats.org/officeDocument/2006/relationships/image" Target="media/image8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footer" Target="footer2.xm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jpeg"/><Relationship Id="rId86" Type="http://schemas.openxmlformats.org/officeDocument/2006/relationships/image" Target="media/image74.png"/><Relationship Id="rId94" Type="http://schemas.openxmlformats.org/officeDocument/2006/relationships/image" Target="media/image81.jpeg"/><Relationship Id="rId99" Type="http://schemas.openxmlformats.org/officeDocument/2006/relationships/image" Target="media/image86.jpg"/><Relationship Id="rId101" Type="http://schemas.openxmlformats.org/officeDocument/2006/relationships/image" Target="media/image8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6" Type="http://schemas.openxmlformats.org/officeDocument/2006/relationships/image" Target="media/image64.png"/><Relationship Id="rId97" Type="http://schemas.openxmlformats.org/officeDocument/2006/relationships/image" Target="media/image84.png"/><Relationship Id="rId104" Type="http://schemas.openxmlformats.org/officeDocument/2006/relationships/image" Target="media/image9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i\Dropbox\Easy%20Read\Supporting%20documents\Templates%20and%20inserts\Easy%20Read%20Template%20(May%20202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(May 2023)</Template>
  <TotalTime>62</TotalTime>
  <Pages>30</Pages>
  <Words>1470</Words>
  <Characters>8380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Microsoft account</cp:lastModifiedBy>
  <cp:revision>12</cp:revision>
  <cp:lastPrinted>2023-06-29T22:01:00Z</cp:lastPrinted>
  <dcterms:created xsi:type="dcterms:W3CDTF">2023-06-28T04:24:00Z</dcterms:created>
  <dcterms:modified xsi:type="dcterms:W3CDTF">2023-06-29T22:02:00Z</dcterms:modified>
</cp:coreProperties>
</file>